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8382D8" w14:textId="767A8D1A" w:rsidR="0042621B" w:rsidRPr="004B2F15" w:rsidRDefault="00851F7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  <w:r>
        <w:rPr>
          <w:rFonts w:ascii="Tahoma" w:hAnsi="Tahoma" w:cs="Tahoma"/>
          <w:noProof/>
          <w:color w:val="0673A5" w:themeColor="text2" w:themeShade="BF"/>
          <w:lang w:eastAsia="en-US" w:bidi="th-TH"/>
        </w:rPr>
        <w:drawing>
          <wp:anchor distT="0" distB="0" distL="114300" distR="114300" simplePos="0" relativeHeight="251842560" behindDoc="0" locked="0" layoutInCell="1" allowOverlap="1" wp14:anchorId="568419C7" wp14:editId="3FAB23B2">
            <wp:simplePos x="0" y="0"/>
            <wp:positionH relativeFrom="column">
              <wp:posOffset>-390525</wp:posOffset>
            </wp:positionH>
            <wp:positionV relativeFrom="paragraph">
              <wp:posOffset>-721995</wp:posOffset>
            </wp:positionV>
            <wp:extent cx="7420032" cy="6705600"/>
            <wp:effectExtent l="0" t="0" r="9525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7425" cy="6712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B3DD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DABEB04" w14:textId="6CCA0132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884FB9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B57F8CD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0671768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DBD628A" w14:textId="333B5288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6536B4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AE88B5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8B9FEBF" w14:textId="00276984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30791E6" w14:textId="5474C6B9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EF888D4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8DC9D18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8F430F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AC5B9BF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2D3A814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9404886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59F30F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2C8244E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9CC80FF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CCBED9C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AB59862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8B76677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4BC9AEF" w14:textId="51F97908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AA4F6E1" w14:textId="5AF70EEE" w:rsidR="00301944" w:rsidRDefault="00301944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3049833" w14:textId="77777777" w:rsidR="00301944" w:rsidRDefault="00301944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3FEB316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447240D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AA21AE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09BFB7C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2FAB596" w14:textId="7442F7EB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82DE1B7" w14:textId="218BD418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C545BE3" w14:textId="1B55CBAA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572F513" w14:textId="77777777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6CD3029" w14:textId="453D3010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769B51F" w14:textId="27E000AA" w:rsidR="003D112D" w:rsidRDefault="003D112D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6A651AB" w14:textId="1C69CA2E" w:rsidR="00795FDA" w:rsidRPr="00D27D07" w:rsidRDefault="00C818AD" w:rsidP="00947206">
      <w:pPr>
        <w:pStyle w:val="Heading1"/>
        <w:spacing w:before="0" w:line="240" w:lineRule="auto"/>
        <w:ind w:left="1440" w:hanging="1440"/>
        <w:rPr>
          <w:rFonts w:ascii="Tahoma" w:hAnsi="Tahoma" w:cs="Tahoma"/>
          <w:b/>
          <w:bCs/>
          <w:sz w:val="24"/>
          <w:szCs w:val="24"/>
          <w:lang w:bidi="th-TH"/>
        </w:rPr>
      </w:pPr>
      <w:r w:rsidRPr="00D27D07">
        <w:rPr>
          <w:rFonts w:ascii="Tahoma" w:hAnsi="Tahoma" w:cs="Tahoma"/>
          <w:b/>
          <w:bCs/>
          <w:sz w:val="24"/>
          <w:szCs w:val="24"/>
          <w:cs/>
          <w:lang w:bidi="th-TH"/>
        </w:rPr>
        <w:t>จุดเด่น</w:t>
      </w:r>
      <w:r w:rsidR="005308BD" w:rsidRPr="00D27D07">
        <w:rPr>
          <w:rFonts w:ascii="Tahoma" w:hAnsi="Tahoma" w:cs="Tahoma" w:hint="cs"/>
          <w:b/>
          <w:bCs/>
          <w:sz w:val="24"/>
          <w:szCs w:val="24"/>
          <w:cs/>
          <w:lang w:bidi="th-TH"/>
        </w:rPr>
        <w:t>ทัวร์</w:t>
      </w:r>
    </w:p>
    <w:p w14:paraId="447880A2" w14:textId="77777777" w:rsidR="006973E5" w:rsidRDefault="004F30E9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อย่าเสียเที่ยว... ต้องไปชม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ม้าไม้ เมืองทรอย</w:t>
      </w:r>
    </w:p>
    <w:p w14:paraId="5597CFE2" w14:textId="5E9991BA" w:rsidR="00E66A50" w:rsidRPr="006973E5" w:rsidRDefault="00E66A50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พักโรงแรม </w:t>
      </w:r>
      <w:r w:rsidR="00BE54E0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โรงแรมสไตล์ถ้ำ</w:t>
      </w:r>
      <w:r w:rsidR="00803BD1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1 </w:t>
      </w:r>
      <w:r w:rsidR="00803BD1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คืน</w:t>
      </w:r>
    </w:p>
    <w:p w14:paraId="45AB9906" w14:textId="74C67732" w:rsidR="00637C25" w:rsidRPr="006973E5" w:rsidRDefault="00637C25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เที่ยวไม่เหนื่อยบินภายใน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 </w:t>
      </w:r>
      <w:r w:rsidR="00A444C3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444C3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(</w:t>
      </w:r>
      <w:r w:rsidR="00A444C3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="00D76602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)</w:t>
      </w:r>
    </w:p>
    <w:p w14:paraId="226F1BB3" w14:textId="43AD773F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="009C7324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สุเหร่าสีน้ำเงิน-ฮิปโปโดรม-พระราชวังทอปกาปึ</w:t>
      </w:r>
      <w:r w:rsidR="009C7324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-ล่องเรือช่องแคบบอสฟอร</w:t>
      </w:r>
      <w:proofErr w:type="spellStart"/>
      <w:r w:rsidR="009C7324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ัส</w:t>
      </w:r>
      <w:proofErr w:type="spellEnd"/>
      <w:r w:rsidR="001F3142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70C48520" w14:textId="2DF1040F" w:rsidR="001F3142" w:rsidRPr="006973E5" w:rsidRDefault="001F3142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นั่ง กระเช้าขึ้นสู่เนินเขา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Pierre Loti Hill </w:t>
      </w:r>
    </w:p>
    <w:p w14:paraId="1B866FF5" w14:textId="0420D59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คัปปาโดเกีย  </w:t>
      </w:r>
    </w:p>
    <w:p w14:paraId="0F81B9E3" w14:textId="0FDF51AF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ปามุคคาเล่ (ปราสาทปุยฝ้าย)</w:t>
      </w:r>
    </w:p>
    <w:p w14:paraId="7EC4EF8F" w14:textId="7777777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สไตล์พื้นเมือง ประเทศตุรกี </w:t>
      </w:r>
    </w:p>
    <w:p w14:paraId="642746B2" w14:textId="7777777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ซึ่งมีชื่อเสียงโด่งดังของ ประเทศตุรกี </w:t>
      </w:r>
    </w:p>
    <w:p w14:paraId="51CFFD58" w14:textId="7777777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ม้าไม้จำลองแห่งเมืองทรอย </w:t>
      </w:r>
    </w:p>
    <w:p w14:paraId="3336FB47" w14:textId="2D0F2E6E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ชมเมืองอันรุ่งเรืองในอดีตกาล ที่ปัจจุบันคงไว้เพียงซากปรักหักพัง</w:t>
      </w:r>
      <w:r w:rsidR="001F3142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เอฟ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ฟิซุส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เปอร์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กาม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ัม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5F529241" w14:textId="7777777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ซึ่งเชื่อกันว่าเป็นที่สุดท้ายที่พระแม่มารีอาศัยอยู่</w:t>
      </w:r>
    </w:p>
    <w:p w14:paraId="7DC1C20B" w14:textId="756B23BC" w:rsidR="00974803" w:rsidRPr="006973E5" w:rsidRDefault="00974803" w:rsidP="004F30E9">
      <w:pPr>
        <w:pStyle w:val="ListParagraph"/>
        <w:numPr>
          <w:ilvl w:val="0"/>
          <w:numId w:val="44"/>
        </w:numPr>
        <w:tabs>
          <w:tab w:val="left" w:pos="4860"/>
        </w:tabs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ตลาดสไปซ์</w:t>
      </w:r>
      <w:r w:rsidR="00FD1754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และ</w:t>
      </w:r>
      <w:r w:rsidR="00FD1754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ย่าน </w:t>
      </w:r>
      <w:r w:rsidR="00FD1754" w:rsidRPr="006973E5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TAKSIM SQUARE</w:t>
      </w:r>
    </w:p>
    <w:p w14:paraId="43FD1298" w14:textId="6CC61BE5" w:rsidR="00D47819" w:rsidRPr="006973E5" w:rsidRDefault="00D47819" w:rsidP="004F30E9">
      <w:pPr>
        <w:pStyle w:val="ListParagraph"/>
        <w:numPr>
          <w:ilvl w:val="0"/>
          <w:numId w:val="44"/>
        </w:numPr>
        <w:tabs>
          <w:tab w:val="left" w:pos="4860"/>
        </w:tabs>
        <w:spacing w:before="0" w:after="0" w:line="240" w:lineRule="auto"/>
        <w:rPr>
          <w:rFonts w:ascii="Leelawadee" w:hAnsi="Leelawadee" w:cs="Leelawadee"/>
          <w:color w:val="7030A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7030A0"/>
          <w:sz w:val="24"/>
          <w:szCs w:val="24"/>
          <w:cs/>
          <w:lang w:bidi="th-TH"/>
        </w:rPr>
        <w:t>พิเศษ 1 ปี มีครั้งเดียว ชมทุ่ง ลาเวนเดอร์ ที่สวยงามของตุรกี</w:t>
      </w:r>
      <w:r w:rsidR="0042621B" w:rsidRPr="006973E5">
        <w:rPr>
          <w:rFonts w:ascii="Leelawadee" w:hAnsi="Leelawadee" w:cs="Leelawadee"/>
          <w:color w:val="7030A0"/>
          <w:sz w:val="24"/>
          <w:szCs w:val="24"/>
          <w:lang w:bidi="th-TH"/>
        </w:rPr>
        <w:t xml:space="preserve"> </w:t>
      </w:r>
      <w:r w:rsidR="006B493F" w:rsidRPr="006973E5">
        <w:rPr>
          <w:rFonts w:ascii="Leelawadee" w:hAnsi="Leelawadee" w:cs="Leelawadee"/>
          <w:color w:val="7030A0"/>
          <w:sz w:val="24"/>
          <w:szCs w:val="24"/>
          <w:cs/>
          <w:lang w:bidi="th-TH"/>
        </w:rPr>
        <w:t>เริ่มกลางมิถุนายน ถึง สิงหาคม 2565</w:t>
      </w:r>
    </w:p>
    <w:p w14:paraId="4CD5B483" w14:textId="253C4A54" w:rsidR="00FD1754" w:rsidRDefault="00FD1754" w:rsidP="00B86477">
      <w:pPr>
        <w:tabs>
          <w:tab w:val="left" w:pos="4860"/>
        </w:tabs>
        <w:spacing w:before="0" w:after="0" w:line="240" w:lineRule="auto"/>
        <w:ind w:left="360"/>
        <w:rPr>
          <w:rFonts w:ascii="Tahoma" w:hAnsi="Tahoma" w:cs="Tahoma"/>
          <w:color w:val="002060"/>
          <w:lang w:bidi="th-TH"/>
        </w:rPr>
      </w:pPr>
    </w:p>
    <w:p w14:paraId="2240E378" w14:textId="75790FA6" w:rsidR="009A0692" w:rsidRPr="0053607D" w:rsidRDefault="00BE1CA9" w:rsidP="00947206">
      <w:pPr>
        <w:pStyle w:val="Heading1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Tahoma" w:hAnsi="Tahoma" w:cs="Tahoma"/>
          <w:b w:val="0"/>
          <w:bCs w:val="0"/>
          <w:lang w:bidi="th-TH"/>
        </w:rPr>
      </w:pPr>
      <w:r w:rsidRPr="0053607D">
        <w:rPr>
          <w:rFonts w:ascii="Tahoma" w:hAnsi="Tahoma" w:cs="Tahoma"/>
          <w:b/>
          <w:bCs/>
          <w:cs/>
          <w:lang w:bidi="th-TH"/>
        </w:rPr>
        <w:lastRenderedPageBreak/>
        <w:t>กำหนดการเดินทาง</w:t>
      </w:r>
      <w:r w:rsidR="00DB5DAA" w:rsidRPr="0053607D">
        <w:rPr>
          <w:rFonts w:ascii="Tahoma" w:hAnsi="Tahoma" w:cs="Tahoma"/>
          <w:b/>
          <w:bCs/>
          <w:cs/>
          <w:lang w:bidi="th-TH"/>
        </w:rPr>
        <w:tab/>
      </w:r>
    </w:p>
    <w:p w14:paraId="2E632AF1" w14:textId="7CCCA791" w:rsidR="00316D3D" w:rsidRPr="006973E5" w:rsidRDefault="00316D3D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sz w:val="24"/>
          <w:szCs w:val="24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316D3D" w:rsidRPr="006973E5" w14:paraId="43116722" w14:textId="77777777" w:rsidTr="004262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7" w:type="dxa"/>
            <w:shd w:val="clear" w:color="auto" w:fill="CAE57B" w:themeFill="accent2" w:themeFillTint="99"/>
            <w:vAlign w:val="center"/>
          </w:tcPr>
          <w:p w14:paraId="2D7329CE" w14:textId="44A68942" w:rsidR="00316D3D" w:rsidRPr="006973E5" w:rsidRDefault="00316D3D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76867527"/>
                <w:placeholder>
                  <w:docPart w:val="B0FE066842A74F1DB2333B37C577CD3D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A7E4B" w:rsidRPr="006973E5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1</w:t>
                </w:r>
              </w:sdtContent>
            </w:sdt>
          </w:p>
        </w:tc>
        <w:tc>
          <w:tcPr>
            <w:tcW w:w="8682" w:type="dxa"/>
            <w:shd w:val="clear" w:color="auto" w:fill="CAE57B" w:themeFill="accent2" w:themeFillTint="99"/>
            <w:vAlign w:val="center"/>
          </w:tcPr>
          <w:p w14:paraId="36179DE7" w14:textId="7448B9B6" w:rsidR="00316D3D" w:rsidRPr="006973E5" w:rsidRDefault="00A0447B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สมุทรปราการ (ท่าอากาศยาน สุวรรณภูมิ)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r w:rsidR="00CD4912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B73104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เมืองอิส</w:t>
            </w:r>
            <w:proofErr w:type="spellStart"/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ตั</w:t>
            </w:r>
            <w:proofErr w:type="spellEnd"/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นบ</w:t>
            </w:r>
            <w:proofErr w:type="spellStart"/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ูล</w:t>
            </w:r>
            <w:proofErr w:type="spellEnd"/>
            <w:r w:rsidR="00CD4912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(ประเทศตุรกี)</w:t>
            </w:r>
            <w:r w:rsidR="00347775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   (</w:t>
            </w:r>
            <w:r w:rsidR="00347775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บินตรง</w:t>
            </w:r>
            <w:r w:rsidR="00963261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ๆ </w:t>
            </w:r>
            <w:r w:rsidR="00347775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)</w:t>
            </w:r>
          </w:p>
        </w:tc>
      </w:tr>
    </w:tbl>
    <w:p w14:paraId="23ECDE22" w14:textId="13B381AA" w:rsidR="0042621B" w:rsidRPr="00945414" w:rsidRDefault="00A60E9A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20</w:t>
      </w:r>
      <w:r w:rsidR="0042621B" w:rsidRPr="00945414">
        <w:rPr>
          <w:rFonts w:ascii="Leelawadee" w:hAnsi="Leelawadee" w:cs="Leelawadee"/>
          <w:color w:val="002060"/>
          <w:sz w:val="24"/>
          <w:szCs w:val="24"/>
        </w:rPr>
        <w:t>:</w:t>
      </w:r>
      <w:r w:rsidR="0042621B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0</w:t>
      </w:r>
      <w:r w:rsidR="0042621B" w:rsidRPr="00945414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คณะพร้อมกัน</w:t>
      </w:r>
      <w:r w:rsidR="0042621B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  <w:lang w:bidi="th-TH"/>
          </w:rPr>
          <w:alias w:val="กรุณาเลือกสนามบิน"/>
          <w:tag w:val="กรุณาเลือกสนามบิน"/>
          <w:id w:val="838194326"/>
          <w:placeholder>
            <w:docPart w:val="4CD67774E77F4770B3A70BABD9B0C1A3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="0042621B">
            <w:rPr>
              <w:rFonts w:ascii="Leelawadee" w:hAnsi="Leelawadee" w:cs="Leelawadee"/>
              <w:color w:val="002060"/>
              <w:sz w:val="24"/>
              <w:szCs w:val="24"/>
              <w:cs/>
              <w:lang w:bidi="th-TH"/>
            </w:rPr>
            <w:t>สุวรรณภูมิ</w:t>
          </w:r>
        </w:sdtContent>
      </w:sdt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588931320"/>
          <w:placeholder>
            <w:docPart w:val="268B95838E9E48CD85A5AC0190480BD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="0042621B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1165819169"/>
          <w:placeholder>
            <w:docPart w:val="F4BC2BBA9CDB41C790C93E5E318C789F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="0042621B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เคาน์เตอร์</w:t>
      </w:r>
      <w:r w:rsidR="0042621B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347775">
        <w:rPr>
          <w:rFonts w:ascii="Leelawadee" w:hAnsi="Leelawadee" w:cs="Leelawadee"/>
          <w:color w:val="FF0000"/>
          <w:sz w:val="24"/>
          <w:szCs w:val="24"/>
          <w:lang w:bidi="th-TH"/>
        </w:rPr>
        <w:t>U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สายการบิน</w:t>
      </w:r>
      <w:bookmarkStart w:id="0" w:name="_Hlk524294704"/>
      <w:r w:rsidR="0034777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bookmarkStart w:id="1" w:name="_Hlk103850850"/>
      <w:r w:rsidR="00347775" w:rsidRPr="00A60E9A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="0042621B" w:rsidRPr="00A60E9A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bookmarkEnd w:id="0"/>
      <w:bookmarkEnd w:id="1"/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โดยมีเจ้าหน้าที่ของบริษัทฯ คอยให้การต้อนรับ</w:t>
      </w:r>
    </w:p>
    <w:p w14:paraId="51127520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</w:p>
    <w:p w14:paraId="209FA385" w14:textId="0ABC45B9" w:rsidR="0042621B" w:rsidRPr="00945414" w:rsidRDefault="00A60E9A" w:rsidP="00A60E9A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23</w:t>
      </w:r>
      <w:r w:rsidR="0042621B">
        <w:rPr>
          <w:rFonts w:ascii="Leelawadee" w:hAnsi="Leelawadee" w:cs="Leelawadee"/>
          <w:color w:val="002060"/>
          <w:sz w:val="24"/>
          <w:szCs w:val="24"/>
          <w:lang w:bidi="th-TH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00</w:t>
      </w:r>
      <w:r w:rsidR="0042621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42621B"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ออกเดินทางสู่ </w:t>
      </w:r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อิส</w:t>
      </w:r>
      <w:proofErr w:type="spellStart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ประเทศตุรกี</w:t>
      </w:r>
      <w:r w:rsidR="0042621B" w:rsidRPr="001B2467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</w:t>
      </w:r>
      <w:r w:rsidR="0042621B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AIRLINES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TK 69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10</w:t>
      </w:r>
      <w:r w:rsidR="0042621B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  <w:r w:rsidR="0042621B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บริการอาหารและเครื่องดื่มบนเครื่องบิน</w:t>
      </w:r>
    </w:p>
    <w:p w14:paraId="2750DDAA" w14:textId="77777777" w:rsidR="0042621B" w:rsidRPr="00945414" w:rsidRDefault="0042621B" w:rsidP="0042621B">
      <w:p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945414" w:rsidRPr="00FE44B0" w14:paraId="029C1322" w14:textId="77777777" w:rsidTr="00A60E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7" w:type="dxa"/>
            <w:shd w:val="clear" w:color="auto" w:fill="CAE57B" w:themeFill="accent2" w:themeFillTint="99"/>
            <w:vAlign w:val="center"/>
          </w:tcPr>
          <w:p w14:paraId="0D01A3CF" w14:textId="0BD29E66" w:rsidR="006E449D" w:rsidRPr="006973E5" w:rsidRDefault="006E449D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297539056"/>
                <w:placeholder>
                  <w:docPart w:val="3E2CFE31669E47ABBC33D2D28E797B0A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Pr="006973E5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2</w:t>
                </w:r>
              </w:sdtContent>
            </w:sdt>
          </w:p>
        </w:tc>
        <w:tc>
          <w:tcPr>
            <w:tcW w:w="8682" w:type="dxa"/>
            <w:shd w:val="clear" w:color="auto" w:fill="CAE57B" w:themeFill="accent2" w:themeFillTint="99"/>
            <w:vAlign w:val="center"/>
          </w:tcPr>
          <w:p w14:paraId="12F60149" w14:textId="0CF87437" w:rsidR="006E449D" w:rsidRPr="006973E5" w:rsidRDefault="00FC7767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อีสตันบูล</w:t>
            </w:r>
            <w:r w:rsidR="000609F6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- </w:t>
            </w:r>
            <w:r w:rsidR="00BC21D0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คัปปาโดเกีย </w:t>
            </w:r>
            <w:r w:rsidR="008B119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BC21D0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เกอเรเม่</w:t>
            </w:r>
            <w:r w:rsidR="008B119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</w:p>
        </w:tc>
      </w:tr>
    </w:tbl>
    <w:p w14:paraId="5B179525" w14:textId="1E0CFCA0" w:rsidR="00A60E9A" w:rsidRPr="0053669E" w:rsidRDefault="00A60E9A" w:rsidP="00A60E9A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05</w:t>
      </w:r>
      <w:r w:rsidRPr="0053669E">
        <w:rPr>
          <w:rFonts w:ascii="Leelawadee" w:hAnsi="Leelawadee" w:cs="Leelawadee"/>
          <w:color w:val="002060"/>
          <w:sz w:val="24"/>
          <w:szCs w:val="24"/>
        </w:rPr>
        <w:t>: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ท่าอากาศยาน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ท่าอากาศยาน</w:t>
      </w:r>
      <w:r w:rsidR="0053669E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ใหม่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เมืองอิส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ประเทศตุรกี  รอ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ต่อเครื่อง</w:t>
      </w:r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สู่เมือง</w:t>
      </w:r>
      <w:proofErr w:type="spellStart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(เวลาท้องถิ่นช้ากว่าประเทศไทย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4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ชม.)</w:t>
      </w:r>
    </w:p>
    <w:p w14:paraId="09FAC2AA" w14:textId="7985DCE3" w:rsidR="00A60E9A" w:rsidRPr="0053669E" w:rsidRDefault="00A60E9A" w:rsidP="00A60E9A">
      <w:pPr>
        <w:spacing w:before="0"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08.55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ออกเดินทางสู่ 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โดยสายการบิน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TK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20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2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6</w:t>
      </w:r>
    </w:p>
    <w:p w14:paraId="1F77EB6D" w14:textId="77777777" w:rsidR="00A60E9A" w:rsidRPr="0053669E" w:rsidRDefault="00A60E9A" w:rsidP="00A60E9A">
      <w:pPr>
        <w:spacing w:before="0"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431EA195" w14:textId="39A91C1D" w:rsidR="00904D83" w:rsidRPr="0053669E" w:rsidRDefault="00A869C1" w:rsidP="00301D1D">
      <w:pPr>
        <w:spacing w:before="0"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1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.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เดินทางถึง สนามบิน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Kayseri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ผ่านการตรวจเอกสารและรับกระเป๋าเรียบร้อย</w:t>
      </w:r>
      <w:r w:rsidR="00301D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มัคคุเทศก์ท้องถิ่นให้การต้อนรับ</w:t>
      </w:r>
      <w:r w:rsidR="007D27D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นำท่านไป</w:t>
      </w:r>
      <w:r w:rsidR="00301D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</w:t>
      </w:r>
      <w:r w:rsidR="007D27D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รับประทานอาหารกลางวัน ณ ภัตตาคาร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285160A8" w14:textId="0728466E" w:rsidR="00BA5D89" w:rsidRPr="0053669E" w:rsidRDefault="00CB5146" w:rsidP="00881A2A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  <w:lang w:eastAsia="en-US" w:bidi="th-TH"/>
        </w:rPr>
        <w:drawing>
          <wp:anchor distT="0" distB="0" distL="114300" distR="114300" simplePos="0" relativeHeight="251709440" behindDoc="0" locked="0" layoutInCell="1" allowOverlap="1" wp14:anchorId="72F3A026" wp14:editId="2385345D">
            <wp:simplePos x="0" y="0"/>
            <wp:positionH relativeFrom="margin">
              <wp:posOffset>3534410</wp:posOffset>
            </wp:positionH>
            <wp:positionV relativeFrom="paragraph">
              <wp:posOffset>355600</wp:posOffset>
            </wp:positionV>
            <wp:extent cx="3386455" cy="2257425"/>
            <wp:effectExtent l="0" t="0" r="4445" b="9525"/>
            <wp:wrapThrough wrapText="bothSides">
              <wp:wrapPolygon edited="0">
                <wp:start x="0" y="0"/>
                <wp:lineTo x="0" y="21509"/>
                <wp:lineTo x="21507" y="21509"/>
                <wp:lineTo x="21507" y="0"/>
                <wp:lineTo x="0" y="0"/>
              </wp:wrapPolygon>
            </wp:wrapThrough>
            <wp:docPr id="11" name="Picture 1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7D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หลัง</w:t>
      </w:r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</w:t>
      </w:r>
      <w:proofErr w:type="spellStart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คัป</w:t>
      </w:r>
      <w:proofErr w:type="spellEnd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ปาโด</w:t>
      </w:r>
      <w:proofErr w:type="spellStart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เกีย</w:t>
      </w:r>
      <w:proofErr w:type="spellEnd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BA5D89"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ัป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BA5D89"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23C697A1" w14:textId="3F494F71" w:rsidR="00637C25" w:rsidRPr="0053669E" w:rsidRDefault="00BA5D89" w:rsidP="00881A2A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0B7C18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0B7C18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มหัศจรรย์ที่สร้างจากฝีมือมนุษย์อย่างหนึ่งก็ว่าได้ </w:t>
      </w:r>
    </w:p>
    <w:p w14:paraId="29268FDC" w14:textId="7A79778A" w:rsidR="00CB5146" w:rsidRDefault="00301D1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DFC32A5" wp14:editId="48369F50">
                <wp:simplePos x="0" y="0"/>
                <wp:positionH relativeFrom="margin">
                  <wp:posOffset>123825</wp:posOffset>
                </wp:positionH>
                <wp:positionV relativeFrom="paragraph">
                  <wp:posOffset>172720</wp:posOffset>
                </wp:positionV>
                <wp:extent cx="6797675" cy="2228850"/>
                <wp:effectExtent l="0" t="0" r="3175" b="0"/>
                <wp:wrapThrough wrapText="bothSides">
                  <wp:wrapPolygon edited="0">
                    <wp:start x="0" y="0"/>
                    <wp:lineTo x="0" y="21415"/>
                    <wp:lineTo x="21550" y="21415"/>
                    <wp:lineTo x="21550" y="0"/>
                    <wp:lineTo x="0" y="0"/>
                  </wp:wrapPolygon>
                </wp:wrapThrough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7675" cy="2228850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5" name="Picture 25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431EB3" id="Group 15" o:spid="_x0000_s1026" style="position:absolute;margin-left:9.75pt;margin-top:13.6pt;width:535.25pt;height:175.5pt;z-index:251712512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">
                  <v:imagedata r:id="rId13" o:title="ผลการค้นหารูปภาพสำหรับ Kaymakli"/>
                </v:shape>
                <v:shape id="Picture 2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">
                  <v:imagedata r:id="rId14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</w:p>
    <w:p w14:paraId="733EB125" w14:textId="605988C9" w:rsidR="00B35F09" w:rsidRPr="0053669E" w:rsidRDefault="00265F53" w:rsidP="00881A2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ที่เป็นศูนย์กลางของศาสนาคริสต์ในช่วง</w:t>
      </w:r>
      <w:r w:rsidR="00CD5B00"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="00CD5B00"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="00CD5B00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ที่เกิดจากการขุด</w:t>
      </w:r>
      <w:r w:rsidR="00BA5D89" w:rsidRPr="0053669E"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เข้าไปในหินภูเขาไฟ และใช้เป็นที่อยู่อาศัย รวมถึงใช้เป็น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ศา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สนสถานต่างๆ </w:t>
      </w:r>
    </w:p>
    <w:p w14:paraId="471EC3E3" w14:textId="5CCCA831" w:rsidR="00B35F09" w:rsidRPr="0053669E" w:rsidRDefault="00B35F09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24DC797" w14:textId="03C48E84" w:rsidR="000B7C18" w:rsidRPr="0053669E" w:rsidRDefault="00B35F09" w:rsidP="00881A2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จากนั้น</w: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265F5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โรงงานทอพรม </w:t>
      </w:r>
      <w:r w:rsidR="00265F53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BA5D89" w:rsidRPr="0053669E">
        <w:rPr>
          <w:rFonts w:ascii="Leelawadee" w:hAnsi="Leelawadee" w:cs="Leelawadee"/>
          <w:noProof/>
          <w:color w:val="FF0000"/>
          <w:sz w:val="24"/>
          <w:szCs w:val="24"/>
          <w:lang w:eastAsia="en-US" w:bidi="th-TH"/>
        </w:rPr>
        <w:t xml:space="preserve"> </w:t>
      </w:r>
      <w:r w:rsidR="00265F53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265F5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 โรงงานเซรามิค </w:t>
      </w:r>
      <w:r w:rsidR="00265F53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265F53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7CEEA373" w14:textId="4D399969" w:rsidR="00265F53" w:rsidRPr="0053669E" w:rsidRDefault="00265F53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A016A70" w14:textId="7CC1F2A7" w:rsidR="00265F53" w:rsidRPr="0053669E" w:rsidRDefault="00265F53" w:rsidP="00CB5146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</w:p>
    <w:p w14:paraId="535D3E9A" w14:textId="152E5D8C" w:rsidR="006E449D" w:rsidRPr="0053669E" w:rsidRDefault="005C66B2" w:rsidP="00CB5146">
      <w:pPr>
        <w:spacing w:before="0"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0B312AAD" wp14:editId="728A9D7F">
                <wp:simplePos x="0" y="0"/>
                <wp:positionH relativeFrom="margin">
                  <wp:posOffset>19050</wp:posOffset>
                </wp:positionH>
                <wp:positionV relativeFrom="paragraph">
                  <wp:posOffset>261620</wp:posOffset>
                </wp:positionV>
                <wp:extent cx="6686550" cy="2343150"/>
                <wp:effectExtent l="0" t="0" r="0" b="0"/>
                <wp:wrapTopAndBottom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23431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998A6" id="Group 7" o:spid="_x0000_s1026" style="position:absolute;margin-left:1.5pt;margin-top:20.6pt;width:526.5pt;height:184.5pt;z-index:251742208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">
                <v:shape id="Picture 59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">
                  <v:imagedata r:id="rId17" o:title=""/>
                  <o:lock v:ext="edit" aspectratio="f"/>
                </v:shape>
                <v:shape id="Picture 4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">
                  <v:imagedata r:id="rId18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พิเศษ! นำท่าน</w:t>
      </w:r>
      <w:r w:rsidR="00265F5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ชมโชว์ระบำหน้าท้อง </w: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สไตล์</w:t>
      </w:r>
      <w:r w:rsidR="000E0328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พื้นเมือง ประเทศตุรกี</w:t>
      </w:r>
    </w:p>
    <w:p w14:paraId="54064281" w14:textId="4838C87B" w:rsidR="00AA1651" w:rsidRPr="00FE44B0" w:rsidRDefault="00AA1651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05D26E02" w14:textId="74F7DEBA" w:rsidR="00AA1651" w:rsidRPr="0053669E" w:rsidRDefault="005C66B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411E60" w:rsidRPr="0053669E">
        <w:rPr>
          <w:rFonts w:ascii="Leelawadee" w:hAnsi="Leelawadee" w:cs="Leelawadee"/>
          <w:color w:val="FF0000"/>
          <w:sz w:val="24"/>
          <w:szCs w:val="24"/>
        </w:rPr>
        <w:t xml:space="preserve">UCHISAR KAYA HOTEL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62539E"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4-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5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เทียบเท่า</w:t>
      </w:r>
    </w:p>
    <w:p w14:paraId="595ED7D2" w14:textId="77777777" w:rsidR="006E449D" w:rsidRPr="0053669E" w:rsidRDefault="006E449D" w:rsidP="00947206">
      <w:pPr>
        <w:spacing w:before="0" w:after="0" w:line="240" w:lineRule="auto"/>
        <w:ind w:left="1440" w:hanging="1440"/>
        <w:rPr>
          <w:rFonts w:ascii="Leelawadee" w:hAnsi="Leelawadee" w:cs="Leelawadee"/>
          <w:noProof/>
          <w:sz w:val="24"/>
          <w:szCs w:val="24"/>
          <w:lang w:eastAsia="en-US" w:bidi="th-TH"/>
        </w:rPr>
      </w:pPr>
      <w:r w:rsidRPr="0053669E">
        <w:rPr>
          <w:rFonts w:ascii="Leelawadee" w:hAnsi="Leelawadee" w:cs="Leelawadee"/>
          <w:color w:val="3C3C3C" w:themeColor="background2" w:themeShade="40"/>
          <w:sz w:val="24"/>
          <w:szCs w:val="24"/>
          <w:cs/>
          <w:lang w:bidi="th-TH"/>
        </w:rPr>
        <w:t xml:space="preserve">      </w:t>
      </w:r>
      <w:r w:rsidR="006C3D89" w:rsidRPr="0053669E">
        <w:rPr>
          <w:rFonts w:ascii="Leelawadee" w:hAnsi="Leelawadee" w:cs="Leelawadee"/>
          <w:color w:val="3C3C3C" w:themeColor="background2" w:themeShade="40"/>
          <w:sz w:val="24"/>
          <w:szCs w:val="24"/>
          <w:cs/>
          <w:lang w:bidi="th-TH"/>
        </w:rPr>
        <w:t xml:space="preserve">                               </w:t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945414" w:rsidRPr="0053669E" w14:paraId="772EDD6C" w14:textId="77777777" w:rsidTr="00CD08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dxa"/>
            <w:shd w:val="clear" w:color="auto" w:fill="CAE57B" w:themeFill="accent2" w:themeFillTint="99"/>
            <w:vAlign w:val="center"/>
          </w:tcPr>
          <w:p w14:paraId="268A70CD" w14:textId="059BE073" w:rsidR="00CB1E88" w:rsidRPr="006973E5" w:rsidRDefault="00CB1E88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b w:val="0"/>
                  <w:bCs w:val="0"/>
                  <w:color w:val="002060"/>
                  <w:sz w:val="24"/>
                  <w:szCs w:val="24"/>
                  <w:cs/>
                  <w:lang w:bidi="th-TH"/>
                </w:rPr>
                <w:id w:val="-414315215"/>
                <w:placeholder>
                  <w:docPart w:val="F52C2AA64DE54FAFAEFE71E5095A208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6973E5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3</w:t>
                </w:r>
              </w:sdtContent>
            </w:sdt>
          </w:p>
        </w:tc>
        <w:tc>
          <w:tcPr>
            <w:tcW w:w="8943" w:type="dxa"/>
            <w:shd w:val="clear" w:color="auto" w:fill="CAE57B" w:themeFill="accent2" w:themeFillTint="99"/>
            <w:vAlign w:val="center"/>
          </w:tcPr>
          <w:p w14:paraId="28163653" w14:textId="01A80AE9" w:rsidR="00CB1E88" w:rsidRPr="006973E5" w:rsidRDefault="00B011B3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คัป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ปาโด</w:t>
            </w: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เกีย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- คอนย่า </w:t>
            </w:r>
            <w:r w:rsidR="00881A2A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881A2A" w:rsidRPr="006973E5">
              <w:rPr>
                <w:rFonts w:ascii="Leelawadee" w:hAnsi="Leelawadee" w:cs="Leelawadee"/>
                <w:b w:val="0"/>
                <w:bCs w:val="0"/>
                <w:color w:val="FF0000"/>
                <w:sz w:val="24"/>
                <w:szCs w:val="24"/>
                <w:cs/>
                <w:lang w:bidi="th-TH"/>
              </w:rPr>
              <w:t>ทุ่งลาเวน</w:t>
            </w:r>
            <w:proofErr w:type="spellStart"/>
            <w:r w:rsidR="00881A2A" w:rsidRPr="006973E5">
              <w:rPr>
                <w:rFonts w:ascii="Leelawadee" w:hAnsi="Leelawadee" w:cs="Leelawadee"/>
                <w:b w:val="0"/>
                <w:bCs w:val="0"/>
                <w:color w:val="FF0000"/>
                <w:sz w:val="24"/>
                <w:szCs w:val="24"/>
                <w:cs/>
                <w:lang w:bidi="th-TH"/>
              </w:rPr>
              <w:t>เดอร์</w:t>
            </w:r>
            <w:proofErr w:type="spellEnd"/>
            <w:r w:rsidR="00881A2A" w:rsidRPr="006973E5">
              <w:rPr>
                <w:rFonts w:ascii="Leelawadee" w:hAnsi="Leelawadee" w:cs="Leelawadee"/>
                <w:b w:val="0"/>
                <w:bCs w:val="0"/>
                <w:color w:val="FF0000"/>
                <w:sz w:val="24"/>
                <w:szCs w:val="24"/>
                <w:cs/>
                <w:lang w:bidi="th-TH"/>
              </w:rPr>
              <w:t xml:space="preserve"> </w:t>
            </w:r>
            <w:r w:rsidR="00881A2A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- 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</w:t>
            </w: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มุค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คา</w:t>
            </w: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เล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่</w:t>
            </w:r>
          </w:p>
        </w:tc>
      </w:tr>
    </w:tbl>
    <w:p w14:paraId="6366B1ED" w14:textId="0250BCE8" w:rsidR="000609F6" w:rsidRPr="0053669E" w:rsidRDefault="002E519C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FF000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  (สำหรับท่านที่เดินทางขึ้นบอลลูนกลับมารับประทานอาหารเช้า)</w:t>
      </w:r>
      <w:r w:rsidR="00FE44B0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โปรแกรมเสริมพิเศษ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....ขึ้นบอลลูน (จะ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ไม่รวมอยู่ในค่าทัวร์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)</w:t>
      </w:r>
    </w:p>
    <w:p w14:paraId="38249C11" w14:textId="7CA6EC8F" w:rsidR="008B7D61" w:rsidRPr="0053669E" w:rsidRDefault="000609F6" w:rsidP="00AC5284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สำหรับท่านใดที่สนใจขึ้นบอลลูนชมความงามของเมือง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จะต้องออกจากโรงแรม เวลา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ชั่วโมง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(ค่าขึ้นบอลลูนไม่ได้รวมอยู่ในค่าทัวร์ ราคาประมาณ </w:t>
      </w:r>
      <w:r w:rsidRPr="0053669E">
        <w:rPr>
          <w:rFonts w:ascii="Leelawadee" w:hAnsi="Leelawadee" w:cs="Leelawadee"/>
          <w:color w:val="FF0000"/>
          <w:sz w:val="24"/>
          <w:szCs w:val="24"/>
        </w:rPr>
        <w:t>USD 2</w:t>
      </w:r>
      <w:r w:rsidR="00382046"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4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0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ต่อ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ท่าน)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2E519C"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***</w:t>
      </w:r>
      <w:r w:rsidR="002E519C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จะมีรถรับ ส่ง จากบริษัทบอลลูน มารับแต่เช้าตรู่ ประมาณ </w:t>
      </w:r>
      <w:r w:rsidR="002E519C"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05.00 </w:t>
      </w:r>
      <w:r w:rsidR="002E519C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 (ตีห้า)</w:t>
      </w:r>
    </w:p>
    <w:p w14:paraId="49AC25D8" w14:textId="2ACE2176" w:rsidR="0053681D" w:rsidRDefault="00AC5284" w:rsidP="00CB514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4141E064" wp14:editId="2AFA2555">
                <wp:simplePos x="0" y="0"/>
                <wp:positionH relativeFrom="margin">
                  <wp:posOffset>420370</wp:posOffset>
                </wp:positionH>
                <wp:positionV relativeFrom="paragraph">
                  <wp:posOffset>122417</wp:posOffset>
                </wp:positionV>
                <wp:extent cx="6286500" cy="2171700"/>
                <wp:effectExtent l="57150" t="19050" r="57150" b="95250"/>
                <wp:wrapThrough wrapText="bothSides">
                  <wp:wrapPolygon edited="0">
                    <wp:start x="10604" y="-189"/>
                    <wp:lineTo x="-196" y="0"/>
                    <wp:lineTo x="-196" y="22168"/>
                    <wp:lineTo x="-131" y="22358"/>
                    <wp:lineTo x="10735" y="22358"/>
                    <wp:lineTo x="18458" y="22168"/>
                    <wp:lineTo x="21731" y="21979"/>
                    <wp:lineTo x="21731" y="3032"/>
                    <wp:lineTo x="21665" y="189"/>
                    <wp:lineTo x="21665" y="-189"/>
                    <wp:lineTo x="10604" y="-189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2171700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42467E" id="Group 5" o:spid="_x0000_s1026" style="position:absolute;margin-left:33.1pt;margin-top:9.65pt;width:495pt;height:171pt;z-index:251697152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">
                <v:shape id="Picture 44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">
                  <v:imagedata r:id="rId21" o:title="รูปภาพที่เกี่ยวข้อง"/>
                  <v:shadow on="t" color="black" opacity="26214f" origin=",-.5" offset="0,3pt"/>
                </v:shape>
                <v:shape id="Picture 47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">
                  <v:imagedata r:id="rId22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</w:p>
    <w:p w14:paraId="6B31C525" w14:textId="77777777" w:rsidR="0053681D" w:rsidRPr="0053669E" w:rsidRDefault="0053681D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4723C5F" w14:textId="46C3AC58" w:rsidR="00175B3A" w:rsidRPr="0053669E" w:rsidRDefault="0053681D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นําท่านเดินทางสู่ เมืองคอนย่า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>Konya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อดีตเมืองหลวงของอาณาจักร 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เซลจูค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ในช่วงปี ค.ศ. </w:t>
      </w:r>
      <w:r w:rsidRPr="0053669E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รวมทั้งยังเป็นศูนย์กลางที่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สําคัญ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</w:t>
      </w:r>
    </w:p>
    <w:p w14:paraId="2CA35CE0" w14:textId="73FFC591" w:rsidR="00175B3A" w:rsidRPr="0053669E" w:rsidRDefault="00175B3A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6273178" w14:textId="7BD22108" w:rsidR="00175B3A" w:rsidRPr="0053669E" w:rsidRDefault="00175B3A" w:rsidP="00175B3A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ระหว่างทาง นําท่านแวะชม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คาราวานสไรน์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ที่พักแรมและที่แลกเปลี่ยนสินค้าระหว่างทางของชาวเติ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ร์ก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ในสมัยออตโตมัน ถ่ายรูปและเดินเล่นตามอัธยาศัย</w:t>
      </w:r>
    </w:p>
    <w:p w14:paraId="38A1AE46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327F7B5D" wp14:editId="1BD3C926">
                <wp:simplePos x="0" y="0"/>
                <wp:positionH relativeFrom="margin">
                  <wp:posOffset>133350</wp:posOffset>
                </wp:positionH>
                <wp:positionV relativeFrom="paragraph">
                  <wp:posOffset>135890</wp:posOffset>
                </wp:positionV>
                <wp:extent cx="6444615" cy="2145665"/>
                <wp:effectExtent l="38100" t="38100" r="51435" b="10223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2145665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2B5659" id="Group 27" o:spid="_x0000_s1026" style="position:absolute;margin-left:10.5pt;margin-top:10.7pt;width:507.45pt;height:168.95pt;z-index:251841536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">
                <v:shape id="Picture 32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">
                  <v:imagedata r:id="rId25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" strokeweight="3pt">
                  <v:stroke endcap="square"/>
                  <v:imagedata r:id="rId26" o:title=""/>
                  <v:shadow on="t" color="black" opacity="28180f" origin="-.5,-.5" offset=".74836mm,.74836mm"/>
                </v:shape>
                <w10:wrap anchorx="margin"/>
              </v:group>
            </w:pict>
          </mc:Fallback>
        </mc:AlternateContent>
      </w:r>
    </w:p>
    <w:p w14:paraId="2DA77990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0CEF63C1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56D29FCE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6949809E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43D824FC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560FAD7D" w14:textId="77777777" w:rsidR="00175B3A" w:rsidRPr="00FE44B0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27B8C509" w14:textId="77777777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1EBF7E50" w14:textId="77777777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25AA4603" w14:textId="28C4D948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6634019A" w14:textId="102FDA54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333C218C" w14:textId="0F983DAE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3A798652" w14:textId="669F5DD9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4724BDF1" w14:textId="56741941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668BB12B" w14:textId="585375C4" w:rsidR="00175B3A" w:rsidRDefault="00175B3A" w:rsidP="00175B3A">
      <w:pPr>
        <w:spacing w:before="0" w:after="0" w:line="240" w:lineRule="auto"/>
        <w:jc w:val="thaiDistribute"/>
        <w:rPr>
          <w:rFonts w:ascii="Tahoma" w:hAnsi="Tahoma" w:cs="Tahoma"/>
          <w:color w:val="002060"/>
          <w:lang w:bidi="th-TH"/>
        </w:rPr>
      </w:pPr>
    </w:p>
    <w:p w14:paraId="0487DBFD" w14:textId="7FC1EACE" w:rsidR="00175B3A" w:rsidRPr="0053669E" w:rsidRDefault="00175B3A" w:rsidP="00AC5284">
      <w:pPr>
        <w:spacing w:before="0"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            บริการอาหารกลางวัน ณ ภัตตาคาร</w:t>
      </w:r>
    </w:p>
    <w:p w14:paraId="0BF2D032" w14:textId="77777777" w:rsidR="00175B3A" w:rsidRPr="0053669E" w:rsidRDefault="00175B3A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9C35465" w14:textId="4D59DFFD" w:rsidR="0053681D" w:rsidRPr="0053669E" w:rsidRDefault="00175B3A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ได้เวลาเดินทางต่อ </w:t>
      </w:r>
      <w:r w:rsidR="0053681D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**พิเศษ** </w:t>
      </w:r>
      <w:r w:rsidR="005368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ระหว่างทางนำท่านชม </w:t>
      </w:r>
      <w:r w:rsidR="0053681D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ทุ่งดอกลาเวน</w:t>
      </w:r>
      <w:proofErr w:type="spellStart"/>
      <w:r w:rsidR="0053681D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เดอร์</w:t>
      </w:r>
      <w:proofErr w:type="spellEnd"/>
      <w:r w:rsidR="0053681D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ณ </w:t>
      </w:r>
      <w:proofErr w:type="spellStart"/>
      <w:r w:rsidR="0053681D" w:rsidRPr="0053669E">
        <w:rPr>
          <w:rFonts w:ascii="Leelawadee" w:hAnsi="Leelawadee" w:cs="Leelawadee"/>
          <w:color w:val="002060"/>
          <w:sz w:val="24"/>
          <w:szCs w:val="24"/>
        </w:rPr>
        <w:t>Kuyucak</w:t>
      </w:r>
      <w:proofErr w:type="spellEnd"/>
      <w:r w:rsidR="0053681D" w:rsidRPr="0053669E">
        <w:rPr>
          <w:rFonts w:ascii="Leelawadee" w:hAnsi="Leelawadee" w:cs="Leelawadee"/>
          <w:color w:val="002060"/>
          <w:sz w:val="24"/>
          <w:szCs w:val="24"/>
        </w:rPr>
        <w:t xml:space="preserve"> Village </w:t>
      </w:r>
      <w:r w:rsidR="005368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แห่ง เมืองอิสปาร์ตา หรืออีกชื่อหนึ่งคือ </w:t>
      </w:r>
      <w:r w:rsidR="0053681D" w:rsidRPr="0053669E">
        <w:rPr>
          <w:rFonts w:ascii="Leelawadee" w:hAnsi="Leelawadee" w:cs="Leelawadee"/>
          <w:color w:val="002060"/>
          <w:sz w:val="24"/>
          <w:szCs w:val="24"/>
        </w:rPr>
        <w:t xml:space="preserve">The Lavender Village </w:t>
      </w:r>
      <w:r w:rsidR="005368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ที่บานสะพรั่งสวยงาม จะมีเฉพาะเดือน </w:t>
      </w:r>
      <w:r w:rsidR="00053A7F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กลางเดือนมิถุนายน - </w:t>
      </w:r>
      <w:r w:rsidR="00301D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สิงหาคม</w:t>
      </w:r>
      <w:r w:rsidR="005368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ของทุกปี เท่านั้น</w:t>
      </w:r>
    </w:p>
    <w:p w14:paraId="60EFA23E" w14:textId="14D9BAF2" w:rsidR="00881A2A" w:rsidRPr="0053669E" w:rsidRDefault="00175B3A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33FAFC8E" wp14:editId="03106A2C">
                <wp:simplePos x="0" y="0"/>
                <wp:positionH relativeFrom="margin">
                  <wp:posOffset>248920</wp:posOffset>
                </wp:positionH>
                <wp:positionV relativeFrom="paragraph">
                  <wp:posOffset>270317</wp:posOffset>
                </wp:positionV>
                <wp:extent cx="6467475" cy="2076450"/>
                <wp:effectExtent l="0" t="0" r="9525" b="0"/>
                <wp:wrapThrough wrapText="bothSides">
                  <wp:wrapPolygon edited="0">
                    <wp:start x="0" y="0"/>
                    <wp:lineTo x="0" y="21402"/>
                    <wp:lineTo x="21568" y="21402"/>
                    <wp:lineTo x="21568" y="0"/>
                    <wp:lineTo x="0" y="0"/>
                  </wp:wrapPolygon>
                </wp:wrapThrough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7475" cy="2076450"/>
                          <a:chOff x="0" y="0"/>
                          <a:chExt cx="6786245" cy="227647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393440" cy="225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EC1B41" id="Group 19" o:spid="_x0000_s1026" style="position:absolute;margin-left:19.6pt;margin-top:21.3pt;width:509.25pt;height:163.5pt;z-index:251776000;mso-position-horizontal-relative:margin;mso-width-relative:margin;mso-height-relative:margin" coordsize="67862,227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">
                <v:shape id="Picture 14" o:spid="_x0000_s1027" type="#_x0000_t75" style="position:absolute;left:33718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">
                  <v:imagedata r:id="rId29" o:title=""/>
                </v:shape>
                <v:shape id="Picture 18" o:spid="_x0000_s1028" type="#_x0000_t75" style="position:absolute;top:95;width:33934;height:22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">
                  <v:imagedata r:id="rId30" o:title=""/>
                </v:shape>
                <w10:wrap type="through" anchorx="margin"/>
              </v:group>
            </w:pict>
          </mc:Fallback>
        </mc:AlternateContent>
      </w:r>
    </w:p>
    <w:p w14:paraId="2ADEB1C4" w14:textId="3C566AB2" w:rsidR="005E2497" w:rsidRPr="0053669E" w:rsidRDefault="005E2497" w:rsidP="00175B3A">
      <w:p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31190DD" w14:textId="141C8915" w:rsidR="00B011B3" w:rsidRPr="0053669E" w:rsidRDefault="00175B3A" w:rsidP="00963261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ได้เวลา</w:t>
      </w:r>
      <w:r w:rsidR="00B011B3" w:rsidRPr="0053669E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นําท่านเดินทางสู่ </w:t>
      </w:r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เมืองปา</w:t>
      </w:r>
      <w:proofErr w:type="spellStart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มุค</w:t>
      </w:r>
      <w:proofErr w:type="spellEnd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คา</w:t>
      </w:r>
      <w:proofErr w:type="spellStart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เล</w:t>
      </w:r>
      <w:proofErr w:type="spellEnd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่</w:t>
      </w:r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proofErr w:type="spellStart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Pamukkale</w:t>
      </w:r>
      <w:proofErr w:type="spellEnd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r w:rsidR="00B011B3"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</w:t>
      </w:r>
      <w:r w:rsidR="00B011B3"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B011B3"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ซึ่งมีความงดงามมาก</w:t>
      </w:r>
      <w:r w:rsidR="00B011B3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B011B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เรียกปรากฎการณ์นี้ว่า </w:t>
      </w:r>
      <w:r w:rsidR="00B011B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ปราสาทปุยฝ้าย</w:t>
      </w:r>
    </w:p>
    <w:p w14:paraId="23EF2C41" w14:textId="77777777" w:rsidR="005C35DD" w:rsidRPr="0053669E" w:rsidRDefault="005C35DD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9817568" w14:textId="1CB793AC" w:rsidR="00FD7832" w:rsidRPr="0053669E" w:rsidRDefault="00141613" w:rsidP="00963261">
      <w:pPr>
        <w:tabs>
          <w:tab w:val="left" w:pos="1080"/>
        </w:tabs>
        <w:spacing w:before="0"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D24A04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</w:p>
    <w:p w14:paraId="6681EEAC" w14:textId="77777777" w:rsidR="00FD7832" w:rsidRPr="0053669E" w:rsidRDefault="00FD7832" w:rsidP="00947206">
      <w:pPr>
        <w:tabs>
          <w:tab w:val="left" w:pos="1080"/>
        </w:tabs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1AE18CC" w14:textId="1560926C" w:rsidR="00FD7832" w:rsidRPr="0053669E" w:rsidRDefault="00FD7832" w:rsidP="00963261">
      <w:pPr>
        <w:tabs>
          <w:tab w:val="left" w:pos="1080"/>
        </w:tabs>
        <w:spacing w:before="0"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D24A04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0D71CF" w:rsidRPr="0053669E">
        <w:rPr>
          <w:rFonts w:ascii="Leelawadee" w:hAnsi="Leelawadee" w:cs="Leelawadee"/>
          <w:color w:val="FF0000"/>
          <w:sz w:val="24"/>
          <w:szCs w:val="24"/>
        </w:rPr>
        <w:t>PAMUKKALE TRIPOLIS HOTEL</w:t>
      </w:r>
      <w:r w:rsidR="000D71CF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411E60" w:rsidRPr="0053669E">
        <w:rPr>
          <w:rFonts w:ascii="Leelawadee" w:hAnsi="Leelawadee" w:cs="Leelawadee"/>
          <w:color w:val="FF0000"/>
          <w:sz w:val="24"/>
          <w:szCs w:val="24"/>
        </w:rPr>
        <w:t>4</w:t>
      </w:r>
      <w:r w:rsidR="00B011B3" w:rsidRPr="0053669E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B011B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หรือเทียบเท่า</w:t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D05FE3" w:rsidRPr="00FC3D69" w14:paraId="410BB0A3" w14:textId="77777777" w:rsidTr="006973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6" w:type="dxa"/>
            <w:shd w:val="clear" w:color="auto" w:fill="CAE57B" w:themeFill="accent2" w:themeFillTint="99"/>
            <w:vAlign w:val="center"/>
          </w:tcPr>
          <w:p w14:paraId="4C00016F" w14:textId="133B66C3" w:rsidR="006D43F1" w:rsidRPr="00FC3D69" w:rsidRDefault="006D43F1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lastRenderedPageBreak/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169416613"/>
                <w:placeholder>
                  <w:docPart w:val="F6EC62CA136B479297C469854AAB308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FC3D69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4</w:t>
                </w:r>
              </w:sdtContent>
            </w:sdt>
          </w:p>
        </w:tc>
        <w:tc>
          <w:tcPr>
            <w:tcW w:w="8673" w:type="dxa"/>
            <w:shd w:val="clear" w:color="auto" w:fill="CAE57B" w:themeFill="accent2" w:themeFillTint="99"/>
            <w:vAlign w:val="center"/>
          </w:tcPr>
          <w:p w14:paraId="3743D9EA" w14:textId="77777777" w:rsidR="006D43F1" w:rsidRPr="00FC3D69" w:rsidRDefault="00D87C7F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ปามุคคาเล่ - เอฟฟิซุส - คูซาดาซึ</w:t>
            </w:r>
          </w:p>
        </w:tc>
      </w:tr>
    </w:tbl>
    <w:p w14:paraId="02C26B74" w14:textId="06381887" w:rsidR="00FD7832" w:rsidRPr="00FC3D69" w:rsidRDefault="00963261" w:rsidP="00963261">
      <w:pPr>
        <w:spacing w:before="0"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</w:t>
      </w:r>
      <w:r w:rsidR="00FD7832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="00FD7832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D7832"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FD7832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77A0E9D3" w14:textId="5B5B22A5" w:rsidR="00D87C7F" w:rsidRPr="006973E5" w:rsidRDefault="005C66B2" w:rsidP="00FC3D69">
      <w:pPr>
        <w:spacing w:before="0"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24A4CACD" wp14:editId="5A7D1AC8">
                <wp:simplePos x="0" y="0"/>
                <wp:positionH relativeFrom="column">
                  <wp:posOffset>55880</wp:posOffset>
                </wp:positionH>
                <wp:positionV relativeFrom="paragraph">
                  <wp:posOffset>598058</wp:posOffset>
                </wp:positionV>
                <wp:extent cx="6522085" cy="1998980"/>
                <wp:effectExtent l="0" t="0" r="0" b="1270"/>
                <wp:wrapTopAndBottom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2085" cy="1998980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A9AF9D" id="Group 63" o:spid="_x0000_s1026" style="position:absolute;margin-left:4.4pt;margin-top:47.1pt;width:513.55pt;height:157.4pt;z-index:251747328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">
                <v:shape id="Picture 61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">
                  <v:imagedata r:id="rId33" o:title=""/>
                  <o:lock v:ext="edit" aspectratio="f"/>
                </v:shape>
                <v:shape id="Picture 62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">
                  <v:imagedata r:id="rId34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 xml:space="preserve">นำท่านชม </w:t>
      </w:r>
      <w:r w:rsidR="00D87C7F"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ปราสาทปุยฝ้าย</w:t>
      </w:r>
      <w:r w:rsidR="00D87C7F"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เมืองแห่งน้ำพุเกลือแร่ร้อนที่ซึ่งในอดีตกาลชาวโรมันเชื่อว่า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 xml:space="preserve">น้ำพุร้อนดังกล่าวรักษาโรคได้ จึงได้สร้าง เมืองฮีเยราโพลิส </w:t>
      </w:r>
      <w:r w:rsidR="00D87C7F"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 xml:space="preserve">Hierapolis 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ล้อมรอบ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ท่านจะได้สัมผัสเมืองโบราณอีกแห่งหนึ่งซึ่งสร้างขึ้นในสมัยโรมัน</w:t>
      </w:r>
    </w:p>
    <w:p w14:paraId="733735B1" w14:textId="761E46E1" w:rsidR="005A7E4B" w:rsidRPr="00FC3D69" w:rsidRDefault="005A7E4B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8BFAD54" w14:textId="1BC09F56" w:rsidR="00FD7832" w:rsidRPr="00FC3D69" w:rsidRDefault="00FD7832" w:rsidP="00963261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บริการอาหารกลางวัน ณ ภัตตาคาร </w:t>
      </w:r>
    </w:p>
    <w:p w14:paraId="5C694515" w14:textId="77777777" w:rsidR="008B7D61" w:rsidRPr="00FC3D69" w:rsidRDefault="008B7D61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noProof/>
          <w:color w:val="002060"/>
          <w:sz w:val="24"/>
          <w:szCs w:val="24"/>
          <w:shd w:val="clear" w:color="auto" w:fill="FFFFFF"/>
          <w:lang w:bidi="th-TH"/>
        </w:rPr>
      </w:pPr>
    </w:p>
    <w:p w14:paraId="55455214" w14:textId="1B0B3CF2" w:rsidR="00D87E2F" w:rsidRPr="00FC3D69" w:rsidRDefault="0062539E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4302EEE0" wp14:editId="0C793FC7">
                <wp:simplePos x="0" y="0"/>
                <wp:positionH relativeFrom="column">
                  <wp:posOffset>-9525</wp:posOffset>
                </wp:positionH>
                <wp:positionV relativeFrom="paragraph">
                  <wp:posOffset>803910</wp:posOffset>
                </wp:positionV>
                <wp:extent cx="6724650" cy="2274570"/>
                <wp:effectExtent l="57150" t="19050" r="0" b="87630"/>
                <wp:wrapThrough wrapText="bothSides">
                  <wp:wrapPolygon edited="0">
                    <wp:start x="-122" y="-181"/>
                    <wp:lineTo x="-184" y="0"/>
                    <wp:lineTo x="-184" y="22070"/>
                    <wp:lineTo x="-122" y="22251"/>
                    <wp:lineTo x="10708" y="22251"/>
                    <wp:lineTo x="16705" y="22070"/>
                    <wp:lineTo x="21539" y="21347"/>
                    <wp:lineTo x="21539" y="-181"/>
                    <wp:lineTo x="-122" y="-181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227457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45BEF2" id="Group 41" o:spid="_x0000_s1026" style="position:absolute;margin-left:-.75pt;margin-top:63.3pt;width:529.5pt;height:179.1pt;z-index:251816960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">
                <v:shape id="Picture 40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">
                  <v:imagedata r:id="rId37" o:title=""/>
                  <v:shadow on="t" color="black" opacity="26214f" origin=",-.5" offset="0,3pt"/>
                </v:shape>
                <v:shape id="Picture 9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">
                  <v:imagedata r:id="rId38" o:title=""/>
                  <o:lock v:ext="edit" aspectratio="f"/>
                </v:shape>
                <w10:wrap type="through"/>
              </v:group>
            </w:pict>
          </mc:Fallback>
        </mc:AlternateConten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นํา</w:t>
      </w:r>
      <w:r w:rsidR="000609F6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ท่าน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แวะ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 xml:space="preserve">โรงงานเครื่องหนัง 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ซึ่งมีชื่อเสียงโด่งดังของประเทศตุรกี นําท่านเดินทางสู่ เมืองเอฟฟิซุส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City of </w:t>
      </w:r>
      <w:r w:rsidR="008B7D61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Ephesus 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>เอฟ</w:t>
      </w:r>
      <w:proofErr w:type="spellStart"/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>ฟิซุส</w:t>
      </w:r>
      <w:proofErr w:type="spellEnd"/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 xml:space="preserve"> 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>,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000 ปีที่แล้ว ไม่ว่าจะเป็นโรงละครกลางแจ้งที่สามารถจุผู้ชมได้กว่า 30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>,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000 คน ซึ่งยังคงใช้งานได้จนถึงปัจจุบันนี้ นำท่านชม ห้องอาบน้ำแบบโรมันโบราณ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Roman Bath 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เฮเลนนิสติคที่มี</w:t>
      </w:r>
      <w:r w:rsidR="008B7D61" w:rsidRPr="00FC3D69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="008B7D61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ความอ่อนหวานและฝีมือประณีต</w:t>
      </w:r>
    </w:p>
    <w:p w14:paraId="3C84273C" w14:textId="1A68F098" w:rsidR="00D87E2F" w:rsidRPr="00FC3D69" w:rsidRDefault="00D87E2F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นำท่านเยี่ยมชม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House of  Virgin Mary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ณ เมืองเอเฟซุส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 xml:space="preserve">Byzantine Empire)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 xml:space="preserve">Anna Catherine Emmerich)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lastRenderedPageBreak/>
        <w:t>สถานที่แห่งนี้เลย เธอฝันซ้ำแล้วซ้ำเล่า เธอจึงตัดสินใจเล่ารายละเอียดต่างๆ ที่เธอฝันเห็น</w:t>
      </w:r>
      <w:r w:rsidR="00AC5284" w:rsidRPr="00FC3D69">
        <w:rPr>
          <w:rFonts w:ascii="Leelawadee" w:eastAsia="Times New Roman" w:hAnsi="Leelawadee" w:cs="Leelawadee"/>
          <w:noProof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00D921FD" wp14:editId="3BECC97B">
                <wp:simplePos x="0" y="0"/>
                <wp:positionH relativeFrom="margin">
                  <wp:posOffset>-28575</wp:posOffset>
                </wp:positionH>
                <wp:positionV relativeFrom="paragraph">
                  <wp:posOffset>478155</wp:posOffset>
                </wp:positionV>
                <wp:extent cx="6743700" cy="2301875"/>
                <wp:effectExtent l="0" t="0" r="0" b="3175"/>
                <wp:wrapThrough wrapText="bothSides">
                  <wp:wrapPolygon edited="0">
                    <wp:start x="0" y="0"/>
                    <wp:lineTo x="0" y="21451"/>
                    <wp:lineTo x="21539" y="21451"/>
                    <wp:lineTo x="21539" y="0"/>
                    <wp:lineTo x="0" y="0"/>
                  </wp:wrapPolygon>
                </wp:wrapThrough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0" cy="23018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163C67" id="Group 56" o:spid="_x0000_s1026" style="position:absolute;margin-left:-2.25pt;margin-top:37.65pt;width:531pt;height:181.25pt;z-index:251740160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">
                <v:shape id="Picture 5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">
                  <v:imagedata r:id="rId41" o:title=""/>
                  <o:lock v:ext="edit" aspectratio="f"/>
                </v:shape>
                <v:shape id="Picture 58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">
                  <v:imagedata r:id="rId42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1ACCFAC6" w14:textId="2026986C" w:rsidR="0062539E" w:rsidRPr="00FC3D69" w:rsidRDefault="0062539E" w:rsidP="00D87E2F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C8CC96" w14:textId="22ABA3B4" w:rsidR="00FD7832" w:rsidRPr="00FC3D69" w:rsidRDefault="00FD7832" w:rsidP="00AC5284">
      <w:pPr>
        <w:spacing w:before="0"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65D5953" w14:textId="46A4EEEA" w:rsidR="0025388B" w:rsidRPr="00FC3D69" w:rsidRDefault="0025388B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38C640" w14:textId="58041ED6" w:rsidR="00FD7832" w:rsidRPr="00FC3D69" w:rsidRDefault="00FD783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0D71CF" w:rsidRPr="00FC3D69">
        <w:rPr>
          <w:rFonts w:ascii="Leelawadee" w:hAnsi="Leelawadee" w:cs="Leelawadee"/>
          <w:color w:val="FF0000"/>
          <w:sz w:val="24"/>
          <w:szCs w:val="24"/>
        </w:rPr>
        <w:t>ISMIR BLANCA HOTEL</w:t>
      </w:r>
      <w:r w:rsidR="000D71CF"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411E60" w:rsidRPr="00FC3D69">
        <w:rPr>
          <w:rFonts w:ascii="Leelawadee" w:hAnsi="Leelawadee" w:cs="Leelawadee"/>
          <w:color w:val="FF0000"/>
          <w:sz w:val="24"/>
          <w:szCs w:val="24"/>
        </w:rPr>
        <w:t>4</w:t>
      </w:r>
      <w:r w:rsidR="001F7949" w:rsidRPr="00FC3D69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1F794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หรือเทียบเท่า</w:t>
      </w:r>
    </w:p>
    <w:p w14:paraId="7B1A8440" w14:textId="275A29CA" w:rsidR="0018452B" w:rsidRPr="002B7DD5" w:rsidRDefault="0018452B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3C3C3C" w:themeColor="background2" w:themeShade="40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0"/>
        <w:gridCol w:w="8409"/>
      </w:tblGrid>
      <w:tr w:rsidR="00D05FE3" w:rsidRPr="00FC3D69" w14:paraId="1E14BD63" w14:textId="77777777" w:rsidTr="00F635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435086F5" w14:textId="04A25790" w:rsidR="002C09CC" w:rsidRPr="00FC3D69" w:rsidRDefault="00482805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209006077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530787970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322107751"/>
                <w:picture/>
              </w:sdtPr>
              <w:sdtEndPr/>
              <w:sdtContent/>
            </w:sdt>
            <w:r w:rsidR="002C09CC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="002C09CC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097515507"/>
                <w:placeholder>
                  <w:docPart w:val="F3C1352395E34C2EBB54434770460CB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FC3D69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5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03563AA7" w14:textId="14704D47" w:rsidR="002C09CC" w:rsidRPr="00FC3D69" w:rsidRDefault="00C31EE6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คูซาดาซึ - เปอร์กามัม - ชานัคคาเล่</w:t>
            </w:r>
          </w:p>
        </w:tc>
      </w:tr>
    </w:tbl>
    <w:p w14:paraId="7B4BAA76" w14:textId="53D23C85" w:rsidR="00FD7832" w:rsidRPr="00FC3D69" w:rsidRDefault="00FD783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20D76861" w14:textId="4190670A" w:rsidR="003D7B87" w:rsidRPr="00FC3D69" w:rsidRDefault="00C31EE6" w:rsidP="00AC5284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เปอร์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กาม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ัม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วิหาร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อะ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โครโป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ลิส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5BCDC944" w14:textId="0B572356" w:rsidR="00C87441" w:rsidRPr="00FC3D69" w:rsidRDefault="00AC5284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bidi="th-TH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5EF7B3D7" wp14:editId="1DBA184D">
                <wp:simplePos x="0" y="0"/>
                <wp:positionH relativeFrom="column">
                  <wp:posOffset>6350</wp:posOffset>
                </wp:positionH>
                <wp:positionV relativeFrom="paragraph">
                  <wp:posOffset>132715</wp:posOffset>
                </wp:positionV>
                <wp:extent cx="6553835" cy="2143125"/>
                <wp:effectExtent l="57150" t="19050" r="0" b="85725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835" cy="2143125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71C054" id="Group 39" o:spid="_x0000_s1026" style="position:absolute;margin-left:.5pt;margin-top:10.45pt;width:516.05pt;height:168.75pt;z-index:251807744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HL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BLAAAAAEAAgEsAAAAAQACOEJJTQQmAAAAAAAOAAAAAAAAAAAAAD+AAAA4&#10;QklNA/IAAAAAAAoAAP///////wAAOEJJTQQNAAAAAAAEAAAAHj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PAAAAAABSZ2h0bG9u&#10;ZwAAFoA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FOEJJ&#10;TQQMAAAAABpfAAAAAQAAAKAAAABrAAAB4AAAyKAAABpDABgAAf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yMDAw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EYE4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">
                <v:shape id="Picture 42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">
                  <v:imagedata r:id="rId45" o:title="รูปภาพที่เกี่ยวข้อง"/>
                  <v:shadow on="t" color="black" opacity="26214f" origin=",-.5" offset="0,3pt"/>
                </v:shape>
                <v:shape id="Picture 45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">
                  <v:imagedata r:id="rId46" o:title="Turkey, Pergamon, View of Hellenistic Theater stock photo"/>
                </v:shape>
              </v:group>
            </w:pict>
          </mc:Fallback>
        </mc:AlternateContent>
      </w:r>
    </w:p>
    <w:p w14:paraId="3A91D7D9" w14:textId="05F10B9C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6A71134" w14:textId="76729DB3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4DD1719C" w14:textId="3C9E7F45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2E665B0" w14:textId="0E0F8E91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8A97FAF" w14:textId="1CCB702A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7120581" w14:textId="696A1162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529CF8B" w14:textId="500BD366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0B9C9F7" w14:textId="228607BC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AE38CA5" w14:textId="56974525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44486EB" w14:textId="53F89D1E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3B06723" w14:textId="10911682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DEEAFBB" w14:textId="3E2CD1F2" w:rsidR="0062539E" w:rsidRPr="00FC3D69" w:rsidRDefault="0062539E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B6E5B89" w14:textId="360CF1A8" w:rsidR="0062539E" w:rsidRPr="00FC3D69" w:rsidRDefault="0062539E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0CCD5DF" w14:textId="247CE835" w:rsidR="0062539E" w:rsidRPr="00FC3D69" w:rsidRDefault="0062539E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A116672" w14:textId="36F2755E" w:rsidR="00D87E2F" w:rsidRPr="00FC3D69" w:rsidRDefault="00D87E2F" w:rsidP="00AC5284">
      <w:p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AC5284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 </w:t>
      </w:r>
    </w:p>
    <w:p w14:paraId="4893E9FF" w14:textId="27336DFD" w:rsidR="00D87E2F" w:rsidRPr="00FC3D69" w:rsidRDefault="00AC5284" w:rsidP="00AC5284">
      <w:pPr>
        <w:spacing w:after="0" w:line="240" w:lineRule="auto"/>
        <w:ind w:left="1170" w:hanging="126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นำท่านเดินทางสู่ เมือง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ชานัคคาเล่ </w:t>
      </w:r>
      <w:proofErr w:type="spellStart"/>
      <w:r w:rsidR="00D87E2F" w:rsidRPr="00FC3D6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="00D87E2F"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ตัดกับทะเลอีเจียนซึ่งเป็นที่ตั้งกรุงทรอย 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="00D87E2F" w:rsidRPr="00FC3D69">
        <w:rPr>
          <w:rFonts w:ascii="Leelawadee" w:hAnsi="Leelawadee" w:cs="Leelawadee"/>
          <w:color w:val="FF0000"/>
          <w:sz w:val="24"/>
          <w:szCs w:val="24"/>
        </w:rPr>
        <w:t>Hollywood of Troy)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(</w:t>
      </w:r>
      <w:r w:rsidR="00D87E2F" w:rsidRPr="00FC3D6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 </w:t>
      </w:r>
    </w:p>
    <w:p w14:paraId="4C124AC2" w14:textId="77777777" w:rsidR="009754B6" w:rsidRPr="00FC3D69" w:rsidRDefault="009754B6" w:rsidP="00C87441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D19607" w14:textId="3E9D66AA" w:rsidR="009754B6" w:rsidRPr="00FC3D69" w:rsidRDefault="009754B6" w:rsidP="009754B6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57E271C2" wp14:editId="6AF40D4E">
                <wp:simplePos x="0" y="0"/>
                <wp:positionH relativeFrom="column">
                  <wp:posOffset>-20320</wp:posOffset>
                </wp:positionH>
                <wp:positionV relativeFrom="paragraph">
                  <wp:posOffset>0</wp:posOffset>
                </wp:positionV>
                <wp:extent cx="6837680" cy="2369185"/>
                <wp:effectExtent l="0" t="0" r="0" b="0"/>
                <wp:wrapSquare wrapText="bothSides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7680" cy="236918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C451F5" id="Group 24" o:spid="_x0000_s1026" style="position:absolute;margin-left:-1.6pt;margin-top:0;width:538.4pt;height:186.55pt;z-index:251820032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">
                <v:shape id="Picture 28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">
                  <v:imagedata r:id="rId50" o:title=""/>
                  <o:lock v:ext="edit" aspectratio="f"/>
                </v:shape>
                <v:shape id="Picture 30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">
                  <v:imagedata r:id="rId51" o:title=""/>
                </v:shape>
                <v:shape id="Picture 31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">
                  <v:imagedata r:id="rId52" o:title=""/>
                </v:shape>
                <w10:wrap type="square"/>
              </v:group>
            </w:pict>
          </mc:Fallback>
        </mc:AlternateContent>
      </w:r>
    </w:p>
    <w:p w14:paraId="6D84B985" w14:textId="311FD2B5" w:rsidR="00D87E2F" w:rsidRPr="00FC3D69" w:rsidRDefault="00D87E2F" w:rsidP="00C87441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C87441"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6AD09D2A" w14:textId="79AEF891" w:rsidR="009754B6" w:rsidRPr="00FC3D69" w:rsidRDefault="000D71CF" w:rsidP="000D71CF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FC3D69">
        <w:rPr>
          <w:rFonts w:ascii="Leelawadee" w:hAnsi="Leelawadee" w:cs="Leelawadee"/>
          <w:color w:val="FF0000"/>
          <w:sz w:val="24"/>
          <w:szCs w:val="24"/>
        </w:rPr>
        <w:t>CANAKKALE IRIS HOTEL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4</w:t>
      </w:r>
      <w:r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>*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หรือเที่ยบเท่า </w:t>
      </w:r>
    </w:p>
    <w:p w14:paraId="4882BE93" w14:textId="77777777" w:rsidR="000D71CF" w:rsidRPr="00FC3D69" w:rsidRDefault="000D71CF" w:rsidP="000D71CF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0"/>
        <w:gridCol w:w="8409"/>
      </w:tblGrid>
      <w:tr w:rsidR="009754B6" w:rsidRPr="00FC3D69" w14:paraId="27FDE847" w14:textId="77777777" w:rsidTr="000151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37E13A6B" w14:textId="4434C5D8" w:rsidR="009754B6" w:rsidRPr="00FC3D69" w:rsidRDefault="00482805" w:rsidP="000151BC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538110850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666137956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391121397"/>
                <w:picture/>
              </w:sdtPr>
              <w:sdtEndPr/>
              <w:sdtContent/>
            </w:sdt>
            <w:r w:rsidR="009754B6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="009754B6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731267176"/>
                <w:placeholder>
                  <w:docPart w:val="C898D5A92643419EA54B8A6BC970AA51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B7CFA" w:rsidRPr="00FC3D69">
                  <w:rPr>
                    <w:rFonts w:ascii="Leelawadee" w:hAnsi="Leelawadee" w:cs="Leelawadee"/>
                    <w:color w:val="002060"/>
                    <w:sz w:val="24"/>
                    <w:szCs w:val="24"/>
                    <w:cs/>
                    <w:lang w:bidi="th-TH"/>
                  </w:rPr>
                  <w:t>6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568ADAEF" w14:textId="7074175D" w:rsidR="009754B6" w:rsidRPr="00FC3D69" w:rsidRDefault="009754B6" w:rsidP="000151BC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เมืองเก่าทรอย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  <w:t xml:space="preserve">Ancient Troy -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อิส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ตั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นบ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ูล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– ตลาดสไป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ซ์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 </w:t>
            </w:r>
          </w:p>
        </w:tc>
      </w:tr>
    </w:tbl>
    <w:p w14:paraId="29E05B3E" w14:textId="77777777" w:rsidR="00D87E2F" w:rsidRPr="00FC3D69" w:rsidRDefault="00D87E2F" w:rsidP="00963261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1F192893" w14:textId="147B04C0" w:rsidR="00D87E2F" w:rsidRPr="00FC3D69" w:rsidRDefault="00D87E2F" w:rsidP="00963261">
      <w:pPr>
        <w:spacing w:after="0" w:line="240" w:lineRule="auto"/>
        <w:ind w:left="1170" w:hanging="1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3F38837D" wp14:editId="0D11FAF9">
                <wp:simplePos x="0" y="0"/>
                <wp:positionH relativeFrom="column">
                  <wp:posOffset>-41712</wp:posOffset>
                </wp:positionH>
                <wp:positionV relativeFrom="paragraph">
                  <wp:posOffset>992892</wp:posOffset>
                </wp:positionV>
                <wp:extent cx="6695440" cy="2248535"/>
                <wp:effectExtent l="0" t="0" r="0" b="0"/>
                <wp:wrapThrough wrapText="bothSides">
                  <wp:wrapPolygon edited="0">
                    <wp:start x="0" y="0"/>
                    <wp:lineTo x="0" y="21411"/>
                    <wp:lineTo x="21510" y="21411"/>
                    <wp:lineTo x="21510" y="0"/>
                    <wp:lineTo x="0" y="0"/>
                  </wp:wrapPolygon>
                </wp:wrapThrough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95440" cy="2248535"/>
                          <a:chOff x="0" y="0"/>
                          <a:chExt cx="6695882" cy="2248535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433" y="0"/>
                            <a:ext cx="328358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9322" y="0"/>
                            <a:ext cx="168656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591200" id="Group 6" o:spid="_x0000_s1026" style="position:absolute;margin-left:-3.3pt;margin-top:78.2pt;width:527.2pt;height:177.05pt;z-index:251822080" coordsize="66958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">
                <v:shape id="Picture 55" o:spid="_x0000_s1027" type="#_x0000_t75" style="position:absolute;left:17254;width:32836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">
                  <v:imagedata r:id="rId56" o:title=""/>
                  <o:lock v:ext="edit" aspectratio="f"/>
                </v:shape>
                <v:shape id="Picture 463" o:spid="_x0000_s1028" type="#_x0000_t75" style="position:absolute;left:50093;width:16865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">
                  <v:imagedata r:id="rId57" o:title=""/>
                </v:shape>
                <v:shape id="Picture 464" o:spid="_x0000_s1029" type="#_x0000_t75" style="position:absolute;width:17272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">
                  <v:imagedata r:id="rId58" o:title=""/>
                </v:shape>
                <w10:wrap type="through"/>
              </v:group>
            </w:pict>
          </mc:Fallback>
        </mc:AlternateContent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ตำนาน เรื่องราวของ ‘สงครามกรุงทรอย’ (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</w:t>
      </w:r>
    </w:p>
    <w:p w14:paraId="23365B15" w14:textId="615807A8" w:rsidR="00D87E2F" w:rsidRPr="00FC3D69" w:rsidRDefault="00D87E2F" w:rsidP="00D87E2F">
      <w:pPr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 xml:space="preserve">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50F9A3" w14:textId="73987D1A" w:rsidR="00D87E2F" w:rsidRPr="00FC3D69" w:rsidRDefault="00D87E2F" w:rsidP="00AC5284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0E6D2B"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อาณาจักรที่ยิ่งใหญ่ในประวัติศาสตร์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="00C87441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</w:p>
    <w:p w14:paraId="7885C737" w14:textId="4498AFD1" w:rsidR="00D87E2F" w:rsidRPr="00FC3D69" w:rsidRDefault="009754B6" w:rsidP="00AC5284">
      <w:pPr>
        <w:tabs>
          <w:tab w:val="left" w:pos="108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FF0000"/>
          <w:sz w:val="24"/>
          <w:szCs w:val="24"/>
          <w:lang w:val="ar-SA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01F2FFD2" wp14:editId="74152B78">
                <wp:simplePos x="0" y="0"/>
                <wp:positionH relativeFrom="column">
                  <wp:posOffset>-74930</wp:posOffset>
                </wp:positionH>
                <wp:positionV relativeFrom="paragraph">
                  <wp:posOffset>510540</wp:posOffset>
                </wp:positionV>
                <wp:extent cx="6896100" cy="2195830"/>
                <wp:effectExtent l="0" t="0" r="0" b="0"/>
                <wp:wrapThrough wrapText="bothSides">
                  <wp:wrapPolygon edited="0">
                    <wp:start x="0" y="0"/>
                    <wp:lineTo x="0" y="21363"/>
                    <wp:lineTo x="21540" y="21363"/>
                    <wp:lineTo x="21540" y="0"/>
                    <wp:lineTo x="0" y="0"/>
                  </wp:wrapPolygon>
                </wp:wrapThrough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6100" cy="2195830"/>
                          <a:chOff x="0" y="0"/>
                          <a:chExt cx="6896100" cy="2195830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https://www.travelanddestinations.com/wp-content/uploads/2019/06/Istanbul-skylin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61"/>
                          <a:stretch/>
                        </pic:blipFill>
                        <pic:spPr bwMode="auto">
                          <a:xfrm>
                            <a:off x="0" y="0"/>
                            <a:ext cx="3457575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1"/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09950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476B3E" id="Group 465" o:spid="_x0000_s1026" style="position:absolute;margin-left:-5.9pt;margin-top:40.2pt;width:543pt;height:172.9pt;z-index:251836416" coordsize="68961,21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">
                <v:shape id="Picture 17" o:spid="_x0000_s1027" type="#_x0000_t75" alt="https://www.travelanddestinations.com/wp-content/uploads/2019/06/Istanbul-skyline.jpg" style="position:absolute;width:34575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">
                  <v:imagedata r:id="rId61" o:title="Istanbul-skyline" cropbottom="5086f"/>
                </v:shape>
                <v:shape id="Picture 41" o:spid="_x0000_s1028" type="#_x0000_t75" style="position:absolute;left:34861;width:34100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">
                  <v:imagedata r:id="rId62" o:title=""/>
                  <o:lock v:ext="edit" aspectratio="f"/>
                </v:shape>
                <w10:wrap type="through"/>
              </v:group>
            </w:pict>
          </mc:Fallback>
        </mc:AlternateConten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เข้าถึง เมืองอิสตันบูล มีเวลา นำท่านเดินทางสู่ ย่านช้อปปิ้ง </w:t>
      </w:r>
      <w:r w:rsidR="00D87E2F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D87E2F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0B551B10" w14:textId="77777777" w:rsidR="009754B6" w:rsidRPr="00FC3D69" w:rsidRDefault="009754B6" w:rsidP="009754B6">
      <w:p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5F0554F2" w14:textId="00F54445" w:rsidR="00FD7832" w:rsidRPr="00FC3D69" w:rsidRDefault="00FD7832" w:rsidP="00AC5284">
      <w:pPr>
        <w:spacing w:before="0"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493861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บริการอาหารค่ำ ณ </w:t>
      </w:r>
      <w:r w:rsidR="003D7B87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ภัตตาคาร</w:t>
      </w:r>
    </w:p>
    <w:p w14:paraId="0BDFACDC" w14:textId="01890217" w:rsidR="009C0760" w:rsidRPr="00FC3D69" w:rsidRDefault="00FD783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bookmarkStart w:id="2" w:name="_Hlk103891544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="006E449D"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6E449D"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bookmarkStart w:id="3" w:name="_Hlk103897311"/>
      <w:r w:rsidR="000D71CF"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>ISTANBUL WANDA VISTA HOTEL</w:t>
      </w:r>
      <w:r w:rsidR="000D71CF"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5* </w:t>
      </w:r>
      <w:r w:rsidR="00C31EE6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หรือเทียบเท่า    </w:t>
      </w:r>
      <w:r w:rsidR="00C31EE6" w:rsidRPr="00FC3D69">
        <w:rPr>
          <w:rFonts w:ascii="Leelawadee" w:hAnsi="Leelawadee" w:cs="Leelawadee"/>
          <w:color w:val="0673A5" w:themeColor="text2" w:themeShade="BF"/>
          <w:sz w:val="24"/>
          <w:szCs w:val="24"/>
          <w:cs/>
          <w:lang w:bidi="th-TH"/>
        </w:rPr>
        <w:t xml:space="preserve">  </w:t>
      </w:r>
      <w:bookmarkEnd w:id="3"/>
    </w:p>
    <w:bookmarkEnd w:id="2"/>
    <w:p w14:paraId="0961D4BB" w14:textId="77777777" w:rsidR="009C0760" w:rsidRPr="00FC3D69" w:rsidRDefault="009C0760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97"/>
        <w:gridCol w:w="8662"/>
      </w:tblGrid>
      <w:tr w:rsidR="009C0760" w:rsidRPr="00FC3D69" w14:paraId="6285E95C" w14:textId="77777777" w:rsidTr="009754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7" w:type="dxa"/>
            <w:shd w:val="clear" w:color="auto" w:fill="CAE57B" w:themeFill="accent2" w:themeFillTint="99"/>
            <w:vAlign w:val="center"/>
          </w:tcPr>
          <w:p w14:paraId="454AD4E9" w14:textId="2E2313F8" w:rsidR="009C0760" w:rsidRPr="00FC3D69" w:rsidRDefault="009C0760" w:rsidP="000151BC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b w:val="0"/>
                  <w:bCs w:val="0"/>
                  <w:color w:val="002060"/>
                  <w:sz w:val="24"/>
                  <w:szCs w:val="24"/>
                  <w:cs/>
                  <w:lang w:bidi="th-TH"/>
                </w:rPr>
                <w:id w:val="704902054"/>
                <w:placeholder>
                  <w:docPart w:val="EE921C3AB1B84214B42E94E0472DC125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B7CFA" w:rsidRPr="00FC3D69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7</w:t>
                </w:r>
              </w:sdtContent>
            </w:sdt>
          </w:p>
        </w:tc>
        <w:tc>
          <w:tcPr>
            <w:tcW w:w="8662" w:type="dxa"/>
            <w:shd w:val="clear" w:color="auto" w:fill="CAE57B" w:themeFill="accent2" w:themeFillTint="99"/>
            <w:vAlign w:val="center"/>
          </w:tcPr>
          <w:p w14:paraId="62D6B90C" w14:textId="63F41E18" w:rsidR="009C0760" w:rsidRPr="00FC3D69" w:rsidRDefault="009C0760" w:rsidP="000151BC">
            <w:pPr>
              <w:spacing w:befor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  <w:cs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กรุงอิส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ตั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นบ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ูล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-สุเหร่าสีน้ำเงิน-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ฮิป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โปโดรม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- 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สุเหร่า</w:t>
            </w:r>
            <w:proofErr w:type="spellStart"/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เซนต์</w:t>
            </w:r>
            <w:proofErr w:type="spellEnd"/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โซเฟีย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- 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ล่องเรือ -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  <w:t>TAKSIM SQUARE</w:t>
            </w:r>
          </w:p>
        </w:tc>
      </w:tr>
    </w:tbl>
    <w:p w14:paraId="05CD3256" w14:textId="093DA1DA" w:rsidR="000E6D2B" w:rsidRPr="00FC3D69" w:rsidRDefault="000E6D2B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673A5" w:themeColor="text2" w:themeShade="BF"/>
          <w:sz w:val="24"/>
          <w:szCs w:val="24"/>
        </w:rPr>
      </w:pPr>
    </w:p>
    <w:p w14:paraId="573FBC98" w14:textId="77777777" w:rsidR="000E6D2B" w:rsidRPr="00FC3D69" w:rsidRDefault="000E6D2B" w:rsidP="000E6D2B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433307A8" w14:textId="77777777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4AE3F49C" wp14:editId="6B319EEA">
                <wp:simplePos x="0" y="0"/>
                <wp:positionH relativeFrom="column">
                  <wp:posOffset>-114300</wp:posOffset>
                </wp:positionH>
                <wp:positionV relativeFrom="paragraph">
                  <wp:posOffset>887730</wp:posOffset>
                </wp:positionV>
                <wp:extent cx="6924675" cy="2419350"/>
                <wp:effectExtent l="0" t="0" r="0" b="0"/>
                <wp:wrapThrough wrapText="bothSides">
                  <wp:wrapPolygon edited="0">
                    <wp:start x="0" y="0"/>
                    <wp:lineTo x="0" y="21430"/>
                    <wp:lineTo x="21570" y="21430"/>
                    <wp:lineTo x="21570" y="0"/>
                    <wp:lineTo x="0" y="0"/>
                  </wp:wrapPolygon>
                </wp:wrapThrough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4675" cy="241935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7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6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8D44E4" id="Group 33" o:spid="_x0000_s1026" style="position:absolute;margin-left:-9pt;margin-top:69.9pt;width:545.25pt;height:190.5pt;z-index:251827200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">
                  <v:imagedata r:id="rId6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">
                  <v:imagedata r:id="rId66" o:title="The Roman Hippodrome - Istanbul Attractions - Istanbul Tours"/>
                </v:shape>
                <w10:wrap type="through"/>
              </v:group>
            </w:pict>
          </mc:Fallback>
        </mc:AlternateContent>
      </w:r>
    </w:p>
    <w:p w14:paraId="17B99C37" w14:textId="77777777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46AA97D6" w14:textId="77777777" w:rsidR="000E6D2B" w:rsidRPr="00FC3D69" w:rsidRDefault="000E6D2B" w:rsidP="000E6D2B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DDFDC0" w14:textId="5EEA4522" w:rsidR="009C0760" w:rsidRPr="00FC3D69" w:rsidRDefault="000E6D2B" w:rsidP="009C076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ตั้งชื่อตามสุลต่านผู้สร้างซึ่งก็คือ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C6B0CC8" w14:textId="77777777" w:rsidR="000129DA" w:rsidRPr="00FC3D69" w:rsidRDefault="000129DA" w:rsidP="009C076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31D3E6" w14:textId="435C6D3E" w:rsidR="009C0760" w:rsidRPr="00FC3D69" w:rsidRDefault="009C0760" w:rsidP="009C0760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198FCCE1" w14:textId="5C77ED14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B388F0" w14:textId="4B22CB5E" w:rsidR="000E6D2B" w:rsidRPr="00FC3D69" w:rsidRDefault="009C0760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52510F8" wp14:editId="69AA6ED1">
                <wp:simplePos x="0" y="0"/>
                <wp:positionH relativeFrom="column">
                  <wp:posOffset>-95250</wp:posOffset>
                </wp:positionH>
                <wp:positionV relativeFrom="paragraph">
                  <wp:posOffset>448310</wp:posOffset>
                </wp:positionV>
                <wp:extent cx="6810375" cy="2159635"/>
                <wp:effectExtent l="0" t="0" r="9525" b="0"/>
                <wp:wrapTopAndBottom/>
                <wp:docPr id="460" name="Group 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2159635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61" name="Picture 7"/>
                          <pic:cNvPicPr>
                            <a:picLocks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2" name="Picture 8"/>
                          <pic:cNvPicPr>
                            <a:picLocks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AE6C7A2" id="Group 460" o:spid="_x0000_s1026" style="position:absolute;margin-left:-7.5pt;margin-top:35.3pt;width:536.25pt;height:170.05pt;z-index:251839488;mso-width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">
                  <v:imagedata r:id="rId69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">
                  <v:imagedata r:id="rId70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0E6D2B"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="000E6D2B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E6D2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="000E6D2B"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="000E6D2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="000E6D2B"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="000E6D2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40340FC2" w14:textId="3A905DF0" w:rsidR="000129DA" w:rsidRPr="00FC3D69" w:rsidRDefault="000129DA" w:rsidP="000129D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0F1B2995" wp14:editId="4A6A32D9">
                <wp:simplePos x="0" y="0"/>
                <wp:positionH relativeFrom="column">
                  <wp:posOffset>-142875</wp:posOffset>
                </wp:positionH>
                <wp:positionV relativeFrom="paragraph">
                  <wp:posOffset>1424940</wp:posOffset>
                </wp:positionV>
                <wp:extent cx="6770370" cy="2314575"/>
                <wp:effectExtent l="0" t="0" r="0" b="9525"/>
                <wp:wrapTopAndBottom/>
                <wp:docPr id="454" name="Group 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0370" cy="2314575"/>
                          <a:chOff x="0" y="0"/>
                          <a:chExt cx="6770627" cy="2159635"/>
                        </a:xfrm>
                      </wpg:grpSpPr>
                      <pic:pic xmlns:pic="http://schemas.openxmlformats.org/drawingml/2006/picture">
                        <pic:nvPicPr>
                          <pic:cNvPr id="455" name="Picture 3"/>
                          <pic:cNvPicPr>
                            <a:picLocks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6" name="Picture 6"/>
                          <pic:cNvPicPr>
                            <a:picLocks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1152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B11809" id="Group 454" o:spid="_x0000_s1026" style="position:absolute;margin-left:-11.25pt;margin-top:112.2pt;width:533.1pt;height:182.25pt;z-index:251832320;mso-height-relative:margin" coordsize="67706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">
                <v:shape id="Picture 3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">
                  <v:imagedata r:id="rId73" o:title=""/>
                  <o:lock v:ext="edit" aspectratio="f"/>
                </v:shape>
                <v:shape id="Picture 6" o:spid="_x0000_s1028" type="#_x0000_t75" style="position:absolute;left:33511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">
                  <v:imagedata r:id="rId74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 w:themeFill="background1"/>
          <w:cs/>
          <w:lang w:bidi="th-TH"/>
        </w:rPr>
        <w:t xml:space="preserve">ท่าน 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ล่องเรือช่องแคบบอสฟอร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ัส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โดยจุดชมวิวที่สำคัญคือสะพาน แขวนบอสฟอร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เชื่อให้รถยนต์สามารถวิ่งข้ามฝั่งยุโรปและเอเชียได้ สร้างเสร็จในปี ค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>.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ศ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.1973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มีความยาวทั้งสิ้น 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1,560 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เมตร และได้กลายเป็นสะพานแขวนที่ยาวเป็นอันดับ 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4 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ของโลกในสมัยนั้น 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>(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ปัจจุบันตกไปอยู่อันดับที่ </w:t>
      </w:r>
      <w:r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21)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ขณะที่ล่องเรือพร้อมดื่มด่ำกับบรรยากาศสองข้างทาง ซึ่งสามารถมองเห็นได้ไม่ว่าจะเป็นพระราชวังโดลมาบา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เช่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และบ้านเรือนของบรรดาเหล่าเศรษฐีที่สร้างได้สวยงามตระการตา </w:t>
      </w:r>
    </w:p>
    <w:p w14:paraId="55BC2EE3" w14:textId="77777777" w:rsidR="000129DA" w:rsidRPr="00FC3D69" w:rsidRDefault="000129DA" w:rsidP="000129D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B2D64EB" w14:textId="42167BCF" w:rsidR="001A4F6D" w:rsidRPr="00FC3D69" w:rsidRDefault="00963261" w:rsidP="00963261">
      <w:pPr>
        <w:spacing w:before="0"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bookmarkStart w:id="4" w:name="_Hlk103294122"/>
      <w:r w:rsidR="000333B9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bookmarkEnd w:id="4"/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อิสระให้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ท่านเดินเที่ยวชม </w:t>
      </w:r>
      <w:r w:rsidR="000333B9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0333B9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0333B9"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7D736F6E" wp14:editId="672D9063">
                <wp:simplePos x="0" y="0"/>
                <wp:positionH relativeFrom="column">
                  <wp:posOffset>-128905</wp:posOffset>
                </wp:positionH>
                <wp:positionV relativeFrom="paragraph">
                  <wp:posOffset>741045</wp:posOffset>
                </wp:positionV>
                <wp:extent cx="6949440" cy="2251075"/>
                <wp:effectExtent l="0" t="0" r="3810" b="0"/>
                <wp:wrapThrough wrapText="bothSides">
                  <wp:wrapPolygon edited="0">
                    <wp:start x="0" y="0"/>
                    <wp:lineTo x="0" y="21387"/>
                    <wp:lineTo x="21553" y="21387"/>
                    <wp:lineTo x="21553" y="0"/>
                    <wp:lineTo x="0" y="0"/>
                  </wp:wrapPolygon>
                </wp:wrapThrough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9440" cy="2251075"/>
                          <a:chOff x="0" y="0"/>
                          <a:chExt cx="7092536" cy="2250771"/>
                        </a:xfrm>
                      </wpg:grpSpPr>
                      <pic:pic xmlns:pic="http://schemas.openxmlformats.org/drawingml/2006/picture">
                        <pic:nvPicPr>
                          <pic:cNvPr id="451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1941" y="0"/>
                            <a:ext cx="349059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2" name="Picture 452" descr="Turkey: Erdogan opens Taksim Square mosque | News | DW | 29.05.20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/>
                          <a:srcRect l="7234"/>
                          <a:stretch/>
                        </pic:blipFill>
                        <pic:spPr bwMode="auto">
                          <a:xfrm>
                            <a:off x="0" y="7951"/>
                            <a:ext cx="3603625" cy="224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E544D2" id="Group 450" o:spid="_x0000_s1026" style="position:absolute;margin-left:-10.15pt;margin-top:58.35pt;width:547.2pt;height:177.25pt;z-index:251828224" coordsize="70925,22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">
                <v:shape id="Picture 9" o:spid="_x0000_s1027" type="#_x0000_t75" alt="A Sprinkle, a Snapshot, a Sensation: My Dinner With Salt Bae - The New York  Times" style="position:absolute;left:36019;width:34906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">
                  <v:imagedata r:id="rId77" o:title=" My Dinner With Salt Bae - The New York  Times"/>
                </v:shape>
                <v:shape id="Picture 452" o:spid="_x0000_s1028" type="#_x0000_t75" alt="Turkey: Erdogan opens Taksim Square mosque | News | DW | 29.05.2021" style="position:absolute;top:79;width:36036;height:2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">
                  <v:imagedata r:id="rId78" o:title=" Erdogan opens Taksim Square mosque | News | DW | 29.05" cropleft="4741f"/>
                </v:shape>
                <w10:wrap type="through"/>
              </v:group>
            </w:pict>
          </mc:Fallback>
        </mc:AlternateContent>
      </w:r>
      <w:r w:rsidR="000333B9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="000333B9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0333B9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0333B9" w:rsidRPr="006973E5">
        <w:rPr>
          <w:rFonts w:ascii="Leelawadee" w:hAnsi="Leelawadee" w:cs="Leelawadee"/>
          <w:color w:val="FF0000"/>
          <w:sz w:val="24"/>
          <w:szCs w:val="24"/>
          <w:cs/>
        </w:rPr>
        <w:t>อาหารค่ำตามอัธยาศัย</w:t>
      </w:r>
      <w:r w:rsidR="001A4F6D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 หรือสนใจจองอาหารร้าน</w:t>
      </w:r>
      <w:r w:rsidR="001A4F6D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proofErr w:type="spellStart"/>
      <w:r w:rsidR="001A4F6D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Nusr</w:t>
      </w:r>
      <w:proofErr w:type="spellEnd"/>
      <w:r w:rsidR="001A4F6D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-Et Steakhouse ( Salt Bae)</w:t>
      </w:r>
      <w:r w:rsidR="001A4F6D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1A4F6D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  <w:lang w:bidi="th-TH"/>
        </w:rPr>
        <w:t>รายการอาหาร</w:t>
      </w:r>
      <w:r w:rsidR="001A4F6D" w:rsidRPr="006973E5">
        <w:rPr>
          <w:rFonts w:ascii="Leelawadee" w:hAnsi="Leelawadee" w:cs="Leelawadee"/>
          <w:color w:val="002060"/>
          <w:sz w:val="24"/>
          <w:szCs w:val="24"/>
          <w:highlight w:val="yellow"/>
          <w:lang w:bidi="th-TH"/>
        </w:rPr>
        <w:t xml:space="preserve"> the supplement at </w:t>
      </w:r>
      <w:r w:rsidR="001A4F6D" w:rsidRPr="006973E5">
        <w:rPr>
          <w:rFonts w:ascii="Leelawadee" w:hAnsi="Leelawadee" w:cs="Leelawadee"/>
          <w:color w:val="FF0000"/>
          <w:sz w:val="24"/>
          <w:szCs w:val="24"/>
          <w:highlight w:val="yellow"/>
          <w:lang w:bidi="th-TH"/>
        </w:rPr>
        <w:t>1</w:t>
      </w:r>
      <w:r w:rsidR="001A4F6D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  <w:lang w:bidi="th-TH"/>
        </w:rPr>
        <w:t>2</w:t>
      </w:r>
      <w:r w:rsidR="001A4F6D" w:rsidRPr="006973E5">
        <w:rPr>
          <w:rFonts w:ascii="Leelawadee" w:hAnsi="Leelawadee" w:cs="Leelawadee"/>
          <w:color w:val="FF0000"/>
          <w:sz w:val="24"/>
          <w:szCs w:val="24"/>
          <w:highlight w:val="yellow"/>
          <w:lang w:bidi="th-TH"/>
        </w:rPr>
        <w:t xml:space="preserve">0 USD </w:t>
      </w:r>
      <w:r w:rsidR="001A4F6D" w:rsidRPr="006973E5">
        <w:rPr>
          <w:rFonts w:ascii="Leelawadee" w:hAnsi="Leelawadee" w:cs="Leelawadee"/>
          <w:color w:val="002060"/>
          <w:sz w:val="24"/>
          <w:szCs w:val="24"/>
          <w:highlight w:val="yellow"/>
          <w:lang w:bidi="th-TH"/>
        </w:rPr>
        <w:t>per person with menu: Goat Cheese Salad, Onion Flower, Spinach, Baked Potato or Home Made Fries, Beef Fillet, Marinated Sliced Beef, Rock of Lamb, 1 Soft Drink, Water)</w:t>
      </w:r>
    </w:p>
    <w:p w14:paraId="6B5E04F0" w14:textId="57854EE1" w:rsidR="000333B9" w:rsidRPr="00FC3D69" w:rsidRDefault="000333B9" w:rsidP="000333B9">
      <w:pPr>
        <w:spacing w:after="0" w:line="240" w:lineRule="auto"/>
        <w:ind w:left="1080"/>
        <w:contextualSpacing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</w:pPr>
    </w:p>
    <w:p w14:paraId="3DBB00E7" w14:textId="3A2EBA32" w:rsidR="000333B9" w:rsidRPr="00FC3D69" w:rsidRDefault="000333B9" w:rsidP="00963261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2DA9D660" w14:textId="77777777" w:rsidR="000D71CF" w:rsidRPr="00FC3D69" w:rsidRDefault="000D71CF" w:rsidP="000333B9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78D5931" w14:textId="66F04F4E" w:rsidR="000333B9" w:rsidRPr="00FC3D69" w:rsidRDefault="00963261" w:rsidP="00963261">
      <w:pPr>
        <w:spacing w:before="0" w:after="0" w:line="240" w:lineRule="auto"/>
        <w:ind w:left="1080" w:hanging="126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="000333B9"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      </w:t>
      </w:r>
      <w:r w:rsidR="00AC5284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</w:t>
      </w:r>
      <w:r w:rsidR="000D71CF"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ISTANBUL WANDA VISTA HOTEL 5* </w:t>
      </w:r>
      <w:r w:rsidR="000D71C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หรือเทียบเท่า    </w:t>
      </w:r>
      <w:r w:rsidR="000D71CF" w:rsidRPr="00FC3D69">
        <w:rPr>
          <w:rFonts w:ascii="Leelawadee" w:hAnsi="Leelawadee" w:cs="Leelawadee"/>
          <w:color w:val="0673A5" w:themeColor="text2" w:themeShade="BF"/>
          <w:sz w:val="24"/>
          <w:szCs w:val="24"/>
          <w:cs/>
          <w:lang w:bidi="th-TH"/>
        </w:rPr>
        <w:t xml:space="preserve">  </w:t>
      </w:r>
    </w:p>
    <w:p w14:paraId="53DF542A" w14:textId="3F7BE085" w:rsidR="009C0760" w:rsidRPr="00FC3D69" w:rsidRDefault="009C0760" w:rsidP="000333B9">
      <w:pPr>
        <w:spacing w:after="0" w:line="240" w:lineRule="auto"/>
        <w:contextualSpacing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0"/>
        <w:gridCol w:w="8409"/>
      </w:tblGrid>
      <w:tr w:rsidR="002B4173" w:rsidRPr="00FC3D69" w14:paraId="23965FE0" w14:textId="77777777" w:rsidTr="000151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7D686B28" w14:textId="692F2B65" w:rsidR="002B4173" w:rsidRPr="00FC3D69" w:rsidRDefault="002B4173" w:rsidP="000151BC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229392609"/>
                <w:picture/>
              </w:sdtPr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1617102608"/>
                <w:picture/>
              </w:sdtPr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712079597"/>
                <w:picture/>
              </w:sdtPr>
              <w:sdtContent/>
            </w:sdt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927603912"/>
                <w:placeholder>
                  <w:docPart w:val="343E6C9E1DE24ADF8E6753A9A0A49937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FC3D69">
                  <w:rPr>
                    <w:rFonts w:ascii="Leelawadee" w:hAnsi="Leelawadee" w:cs="Leelawadee"/>
                    <w:color w:val="002060"/>
                    <w:sz w:val="24"/>
                    <w:szCs w:val="24"/>
                    <w:cs/>
                    <w:lang w:bidi="th-TH"/>
                  </w:rPr>
                  <w:t>8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29E3CF59" w14:textId="323BDB0B" w:rsidR="002B4173" w:rsidRPr="00FC3D69" w:rsidRDefault="000D71CF" w:rsidP="000151BC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  <w:t xml:space="preserve"> 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นั่งกระเช้าขึ้น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Pierre Loti Hill –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พระราชวังโดลมาบา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ห์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เช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– 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Balat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- 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Zorlu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Shopping</w:t>
            </w:r>
          </w:p>
        </w:tc>
      </w:tr>
    </w:tbl>
    <w:p w14:paraId="57F9DC05" w14:textId="1BF9B607" w:rsidR="009C0760" w:rsidRPr="00FC3D69" w:rsidRDefault="00AA26C1" w:rsidP="00AA26C1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บริการอาหารเช้า ณ ห้องอาหารของโรงแรม </w:t>
      </w:r>
    </w:p>
    <w:p w14:paraId="46D8F9C5" w14:textId="77777777" w:rsidR="002B5490" w:rsidRPr="00FC3D69" w:rsidRDefault="00911FD6" w:rsidP="004F4C8F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159FB147" wp14:editId="5A0912D6">
                <wp:simplePos x="0" y="0"/>
                <wp:positionH relativeFrom="column">
                  <wp:posOffset>38100</wp:posOffset>
                </wp:positionH>
                <wp:positionV relativeFrom="paragraph">
                  <wp:posOffset>737235</wp:posOffset>
                </wp:positionV>
                <wp:extent cx="6677025" cy="2209800"/>
                <wp:effectExtent l="0" t="0" r="9525" b="0"/>
                <wp:wrapSquare wrapText="bothSides"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7025" cy="2209800"/>
                          <a:chOff x="0" y="0"/>
                          <a:chExt cx="6677025" cy="2209800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Best Pierre Loti Hill (Pierre Loti Tepesi) Tours &amp; Tickets - Book Now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62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Pierre Loti Istanbul: Café and Mansions | MELAR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91"/>
                          <a:stretch/>
                        </pic:blipFill>
                        <pic:spPr bwMode="auto">
                          <a:xfrm>
                            <a:off x="3314700" y="0"/>
                            <a:ext cx="336232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745D61" id="Group 26" o:spid="_x0000_s1026" style="position:absolute;margin-left:3pt;margin-top:58.05pt;width:525.75pt;height:174pt;z-index:251845632" coordsize="66770,22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">
                <v:shape id="Picture 20" o:spid="_x0000_s1027" type="#_x0000_t75" alt="Best Pierre Loti Hill (Pierre Loti Tepesi) Tours &amp; Tickets - Book Now" style="position:absolute;width:33096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">
                  <v:imagedata r:id="rId81" o:title="Best Pierre Loti Hill (Pierre Loti Tepesi) Tours &amp; Tickets - Book Now"/>
                </v:shape>
                <v:shape id="Picture 3" o:spid="_x0000_s1028" type="#_x0000_t75" alt="Pierre Loti Istanbul: Café and Mansions | MELARES" style="position:absolute;left:33147;width:33623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">
                  <v:imagedata r:id="rId82" o:title=" Café and Mansions | MELARES" cropbottom="5958f"/>
                </v:shape>
                <w10:wrap type="square"/>
              </v:group>
            </w:pict>
          </mc:Fallback>
        </mc:AlternateConten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พิเศษ...</w:t>
      </w:r>
      <w:r w:rsidR="00AA26C1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เช้านี้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เปิดโปรแกรมกันด้วยการ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นั่งกระเช้าขึ้นไปสู่เนิน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เขาเปียลอททึ (</w:t>
      </w:r>
      <w:r w:rsidR="004F4C8F" w:rsidRPr="00FC3D69">
        <w:rPr>
          <w:rFonts w:ascii="Leelawadee" w:hAnsi="Leelawadee" w:cs="Leelawadee"/>
          <w:color w:val="FF0000"/>
          <w:sz w:val="24"/>
          <w:szCs w:val="24"/>
        </w:rPr>
        <w:t xml:space="preserve">Pierre Loti Hill) 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เนินเขาซึ่งสามารถเห็นวิวของ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โกลเดนฮอร์น (</w:t>
      </w:r>
      <w:r w:rsidR="004F4C8F" w:rsidRPr="00FC3D69">
        <w:rPr>
          <w:rFonts w:ascii="Leelawadee" w:hAnsi="Leelawadee" w:cs="Leelawadee"/>
          <w:color w:val="FF0000"/>
          <w:sz w:val="24"/>
          <w:szCs w:val="24"/>
        </w:rPr>
        <w:t xml:space="preserve">Golden Horn) 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และเมืองอิส</w:t>
      </w:r>
      <w:proofErr w:type="spellStart"/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ตั</w:t>
      </w:r>
      <w:proofErr w:type="spellEnd"/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นบ</w:t>
      </w:r>
      <w:proofErr w:type="spellStart"/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ูล</w:t>
      </w:r>
      <w:proofErr w:type="spellEnd"/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ได้อย่างสวยงามกว้างไกล ชื่อ 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“เปียลอททึ” 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นั้นเขาตั้งขึ้นเพื่อเป็นเกียรติแก่ </w:t>
      </w:r>
      <w:r w:rsidR="004F4C8F" w:rsidRPr="00FC3D69">
        <w:rPr>
          <w:rFonts w:ascii="Leelawadee" w:hAnsi="Leelawadee" w:cs="Leelawadee"/>
          <w:color w:val="002060"/>
          <w:sz w:val="24"/>
          <w:szCs w:val="24"/>
        </w:rPr>
        <w:t xml:space="preserve">Julien </w:t>
      </w:r>
      <w:proofErr w:type="spellStart"/>
      <w:r w:rsidR="004F4C8F" w:rsidRPr="00FC3D69">
        <w:rPr>
          <w:rFonts w:ascii="Leelawadee" w:hAnsi="Leelawadee" w:cs="Leelawadee"/>
          <w:color w:val="002060"/>
          <w:sz w:val="24"/>
          <w:szCs w:val="24"/>
        </w:rPr>
        <w:t>Viaud</w:t>
      </w:r>
      <w:proofErr w:type="spellEnd"/>
      <w:r w:rsidR="004F4C8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ลูกนาวีชาวฝรั่งเศสผู้เป็นนักประพันธ์ซึ่งมาเยี่ยม</w:t>
      </w:r>
    </w:p>
    <w:p w14:paraId="04EBB202" w14:textId="1567B6B5" w:rsidR="004F4C8F" w:rsidRPr="00FC3D69" w:rsidRDefault="004F4C8F" w:rsidP="004F4C8F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เยือนอิส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เมื่ออายุเพียง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26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ปีและหลงใหลในวัฒนธรรมออตโตมันและความสวยงามของเมืองนี้ทำให้กลายเป็นขาประจำในเวลาต่อมาและมาพักที่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เขาเขียนหนังสือเกี่ยวกับตุรกี แถมมีนวนิยายที่เขาตั้งชื่อ</w:t>
      </w:r>
      <w:r w:rsidR="00911FD6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911FD6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ตามชื่อสาวชาวออตโตมันอีกด้วย ในปี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1921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รัฐสภาได้ส่งสา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นขอบคุณเขาสำหรับการสนับสนุนในสงคราม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อิสรภาพและได้ตั้งชื่อเขาเป็นชื่อถนนและร้านกาแฟที่เนินเขา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ซึ่งก็ยังคงเรียกชื่อเนินเขาเปียลอททึกันมาจนถึงทุกวันนี้</w:t>
      </w:r>
      <w:r w:rsidR="00F873E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อิสระให้ท่านได้ถ่ายรูปและนั่งดื่มกาแฟและชมวิวพันล้านตามอัธยาศัย</w:t>
      </w:r>
    </w:p>
    <w:p w14:paraId="07B9DBEC" w14:textId="3436652F" w:rsidR="004F4C8F" w:rsidRPr="00FC3D69" w:rsidRDefault="000F256B" w:rsidP="000F256B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บริการอาหารกลางวัน ณ ภัตตาคาร </w:t>
      </w:r>
    </w:p>
    <w:p w14:paraId="2C725554" w14:textId="284EA5EA" w:rsidR="000F256B" w:rsidRPr="00FC3D69" w:rsidRDefault="00963261" w:rsidP="000F256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0BD6BA48" wp14:editId="507DD119">
                <wp:simplePos x="0" y="0"/>
                <wp:positionH relativeFrom="column">
                  <wp:posOffset>-53037</wp:posOffset>
                </wp:positionH>
                <wp:positionV relativeFrom="paragraph">
                  <wp:posOffset>6372335</wp:posOffset>
                </wp:positionV>
                <wp:extent cx="6876415" cy="2133600"/>
                <wp:effectExtent l="0" t="0" r="635" b="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6415" cy="21336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Picture 35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3E8748" id="Group 36" o:spid="_x0000_s1026" style="position:absolute;margin-left:-4.2pt;margin-top:501.75pt;width:541.45pt;height:168pt;z-index:251850752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">
                <v:shape id="Picture 34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">
                  <v:imagedata r:id="rId85" o:title="Balat district, Istanbul, T.."/>
                </v:shape>
                <v:shape id="Picture 35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">
                  <v:imagedata r:id="rId86" o:title="Balat — description, photos, reviews | Planet of Hotels" cropleft="3455f"/>
                </v:shape>
                <w10:wrap type="square"/>
              </v:group>
            </w:pict>
          </mc:Fallback>
        </mc:AlternateContent>
      </w:r>
      <w:r w:rsidR="000F256B"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077B1B48" wp14:editId="292472A9">
                <wp:simplePos x="0" y="0"/>
                <wp:positionH relativeFrom="column">
                  <wp:posOffset>-107950</wp:posOffset>
                </wp:positionH>
                <wp:positionV relativeFrom="paragraph">
                  <wp:posOffset>1144270</wp:posOffset>
                </wp:positionV>
                <wp:extent cx="6929120" cy="2379980"/>
                <wp:effectExtent l="0" t="0" r="5080" b="1270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9120" cy="2379980"/>
                          <a:chOff x="0" y="0"/>
                          <a:chExt cx="6925007" cy="2178050"/>
                        </a:xfrm>
                      </wpg:grpSpPr>
                      <pic:pic xmlns:pic="http://schemas.openxmlformats.org/drawingml/2006/picture">
                        <pic:nvPicPr>
                          <pic:cNvPr id="448" name="Picture 14"/>
                          <pic:cNvPicPr>
                            <a:picLocks/>
                          </pic:cNvPicPr>
                        </pic:nvPicPr>
                        <pic:blipFill rotWithShape="1">
                          <a:blip r:embed="rId87" cstate="print"/>
                          <a:srcRect b="16222"/>
                          <a:stretch/>
                        </pic:blipFill>
                        <pic:spPr bwMode="auto">
                          <a:xfrm>
                            <a:off x="0" y="0"/>
                            <a:ext cx="3482340" cy="217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9" name="Picture 16"/>
                          <pic:cNvPicPr>
                            <a:picLocks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2672" y="0"/>
                            <a:ext cx="3442335" cy="217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E6A517" id="Group 60" o:spid="_x0000_s1026" style="position:absolute;margin-left:-8.5pt;margin-top:90.1pt;width:545.6pt;height:187.4pt;z-index:251847680;mso-width-relative:margin;mso-height-relative:margin" coordsize="69250,217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">
                <v:shape id="Picture 14" o:spid="_x0000_s1027" type="#_x0000_t75" style="position:absolute;width:34823;height:2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">
                  <v:imagedata r:id="rId89" o:title="" cropbottom="10631f"/>
                  <o:lock v:ext="edit" aspectratio="f"/>
                </v:shape>
                <v:shape id="Picture 16" o:spid="_x0000_s1028" type="#_x0000_t75" style="position:absolute;left:34826;width:34424;height:2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">
                  <v:imagedata r:id="rId90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บ่าย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พระราชวังโดลมาบาห์เช </w:t>
      </w:r>
      <w:proofErr w:type="spellStart"/>
      <w:r w:rsidR="000F256B" w:rsidRPr="00FC3D69">
        <w:rPr>
          <w:rFonts w:ascii="Leelawadee" w:hAnsi="Leelawadee" w:cs="Leelawadee"/>
          <w:color w:val="FF0000"/>
          <w:sz w:val="24"/>
          <w:szCs w:val="24"/>
        </w:rPr>
        <w:t>Dolmabahce</w:t>
      </w:r>
      <w:proofErr w:type="spellEnd"/>
      <w:r w:rsidR="000F256B"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>สร้างโดยสุลต่าน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อับดุล เมซิด </w:t>
      </w:r>
      <w:r w:rsidR="000F256B" w:rsidRPr="00FC3D69">
        <w:rPr>
          <w:rFonts w:ascii="Leelawadee" w:hAnsi="Leelawadee" w:cs="Leelawadee"/>
          <w:color w:val="FF0000"/>
          <w:sz w:val="24"/>
          <w:szCs w:val="24"/>
        </w:rPr>
        <w:t xml:space="preserve">Abdul </w:t>
      </w:r>
      <w:proofErr w:type="spellStart"/>
      <w:r w:rsidR="000F256B" w:rsidRPr="00FC3D69">
        <w:rPr>
          <w:rFonts w:ascii="Leelawadee" w:hAnsi="Leelawadee" w:cs="Leelawadee"/>
          <w:color w:val="FF0000"/>
          <w:sz w:val="24"/>
          <w:szCs w:val="24"/>
        </w:rPr>
        <w:t>Mecit</w:t>
      </w:r>
      <w:proofErr w:type="spellEnd"/>
      <w:r w:rsidR="000F256B"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ในปี 2399 ใช้เวลาสร้างถึง 30 ปี สร้างด้วยหินอ่อน ศิลปะแบบตะวันออกผสมผสานกับตะวันตก ตัวอาคารยาวถึง 600 เมตร ตั้งอยู่ริมชายฝั่งทะเลมาร์มาราในช่องแคบบอสฟอรัสบนฝั่งทวีปยุโรป จุดเด่นของวังแห่งนี้คือมีการประดับตกแต่งด้วยความประณีตวิจิตรตระการตามีทั้งเฟอร์นิเจอร์ 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พรม โคมไฟ เครื่องแก้วเจียระใน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>และรูปเขียน รูปถ่ายต่างๆ ที่มีชื่อเสียงมาก ได้แก่ โคมไฟแชนเดอเลียร์ ของขวัญจากอังกฤษทำจาก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>แก้วคริสทัล</w:t>
      </w:r>
      <w:r w:rsidR="000F256B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ขนาดใหญ่ที่สุดในโลกหนักถึง 5000 กิโลกรัม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ประดับดวงไฟ 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750 ดวง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พรมทอมือผืนเดียวที่ใหญ่ที่สุดในโลก เสาหินอ่อนบันไดทางขึ้นห้องโถงตรงราวทำด้วยไม้วอลนัต ลูกกรงราวบันไดทำด้วยแก้วคริสทัล พรมชั้นเลิศราคาแพงที่สุดในโลก 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ทอโดย </w:t>
      </w:r>
      <w:proofErr w:type="spellStart"/>
      <w:r w:rsidR="000F256B" w:rsidRPr="00FC3D69">
        <w:rPr>
          <w:rFonts w:ascii="Leelawadee" w:hAnsi="Leelawadee" w:cs="Leelawadee"/>
          <w:color w:val="FF0000"/>
          <w:sz w:val="24"/>
          <w:szCs w:val="24"/>
        </w:rPr>
        <w:t>Cinar</w:t>
      </w:r>
      <w:proofErr w:type="spellEnd"/>
      <w:r w:rsidR="000F256B"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ในตุรกี 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เครื่องแก้วเจียระไนจากโบฮีเมีย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ดีที่สุดในโลกของสาธารณรัฐเช็ก หินอ่อนจากอียิปต์มาทำห้องอาบน้ำ เซาน่า ในรูปแบบที่เรียกว่า 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เตอร์กิชบาธ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>ที่น่าสังเกตคือ</w:t>
      </w:r>
      <w:r w:rsidR="000F256B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มีนาฬิกาวางประดับไว้มากมาย ทุกเรือนจะชี้บอกเวลา 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>09.06 น.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อ้นเป็นเวลาที่ประธานาธิบดีมุสตาฟา เคมาล หรืออตาเติร์กถึงแก่อสัญกรรมในวันที่ 10 พฤศจิกายน 2484 แลมีรูปภาพเหมือนของสุลต่านหลายพระองค์ที่น่าสนใจคือ รูปสุลต่าน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อับดุล อาซิส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>ผู้มีรูปร่างใหญ่มาก สูง 195 เซนติเมตร มีน้ำหนัก 200 กิโลกรัม โปรดกีฬามวยปล้ำ ขี่ม้า ยิ่งธนู เป็นสุลต่านองค์แรกที่เสด็จเยือนต่างประเทศ เช่นอียิปต์ ฝรั่งเศส อังกฤษ เบลเยี่ยม เยอรมนี ออสเตรีย และฮังการี</w:t>
      </w:r>
      <w:r w:rsidR="000F256B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>ที่น่าทึ่งและประหลาดใจก็คือ ทุกๆ</w:t>
      </w:r>
      <w:r w:rsidR="000F256B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อย่างในพระราชวังเป็นของดั้งเดิม มิได้ถูกขโมยหรือทำลายเสียหาย การเข้าชมภายในพระราชวังก็ต้องเข้าชมเป็นคณะเป็นรอบๆ มีเวลา มีมัคคุเทศก์ของวังนำชมทีละห้องที่ละอาคาร มีเจ้าหน้าที่คอยควบคุมอยู่ท้ายคณะ คอยดูแลไม่ให้แตกแถวไม่ให้อยู่ห้องใดห้องหนึ่งนานเกินไป ไม่ให้จับต้องสิ่งของต่างๆและต้องสวมถุงพลาสติกคลุมรองเท้าทุกคน เพื่อป้องกันไม่ให้พื้นปาร์เกต์อันสวยงามต้องสึกหรอ รวมทั้งพื้นพรมอันล้ำค่าเสียหาย นอกจากนี้ยังมีประตูทางเข้า </w:t>
      </w:r>
      <w:r w:rsidR="000F256B" w:rsidRPr="00FC3D69">
        <w:rPr>
          <w:rFonts w:ascii="Leelawadee" w:hAnsi="Leelawadee" w:cs="Leelawadee"/>
          <w:color w:val="FF0000"/>
          <w:sz w:val="24"/>
          <w:szCs w:val="24"/>
          <w:cs/>
        </w:rPr>
        <w:t>หอนาฬิกา สวนริมทะเล อุทยาน นาฬิกา ดอกไม้ น้ำพุ สระน้ำ รูปปั้น รูปสลัก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>ต่างๆ วางประดับไว้อย่างลงตัว น่าชื่นชมในรสนิยมของสุลต่านแ</w:t>
      </w:r>
      <w:r w:rsidR="00805F74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ห่งออตโตมันเป็นอย่างยิ่ง </w:t>
      </w:r>
    </w:p>
    <w:p w14:paraId="7E208E33" w14:textId="3DDED2ED" w:rsidR="00CF6E3B" w:rsidRDefault="002F2FA7" w:rsidP="00CF6E3B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lastRenderedPageBreak/>
        <w:t xml:space="preserve">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  <w:lang w:bidi="th-TH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อาคารบ้านเรือนสีสันคัล</w:t>
      </w:r>
      <w:proofErr w:type="spellStart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เล</w:t>
      </w:r>
      <w:proofErr w:type="spellEnd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อร์ฟูล เ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ป็นย่านที่เก่าแก่และสวยงามน่าตื่นตาตื่นใจเมื่อได้มาเยือน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ตั้งอยู่ที่เมืองอิส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ประเทศตุรกีเมื่อได้ย่างกรายเข้ามาที่ถนนปูด้วยหินก้อนโตๆ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ซึ่งมีอาคารอันเก่าแก่ทางประวัติศาสตร์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คุณจะรู้สึกว่าที่นี่ไม่เหมือนที่ไหนในอิส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และที่ใดๆ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บนโลกใบนี้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แ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ม้ว่าบ้านเรือนที่มีลักษณะเป็นตึกเหล่านี้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จะมีสีสันแจ่มจรัส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แต่มีอายุมากกว่า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50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ปีมาแล้ว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ซึ่งในบางหลังมีอายุกว่า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200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ปี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บ้านไม้เหล่านี้ถูกถ่ายภาพกลับไปมากมายมากที่สุดในเมืองอิส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ที่นี่เป็นสถานที่ยอดนิยมเป็นอย่างมาก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ปัจจุบันมีคา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เฟ่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และร้านอาหารมากมาย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ตั้งอยู่ที่นี่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อิสระให้ท่านได้เดินเล่น</w:t>
      </w:r>
      <w:proofErr w:type="spellStart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ชิวๆๆ</w:t>
      </w:r>
      <w:proofErr w:type="spellEnd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ดื่มเครื่องดื่มเย็น ถ่ายรูปกันตามอัธยาศัย </w:t>
      </w:r>
    </w:p>
    <w:p w14:paraId="770E54DD" w14:textId="6DC76482" w:rsidR="009C0760" w:rsidRPr="00FC3D69" w:rsidRDefault="002B5490" w:rsidP="002B5490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11A83532" wp14:editId="04EE7C5D">
                <wp:simplePos x="0" y="0"/>
                <wp:positionH relativeFrom="column">
                  <wp:posOffset>-25842</wp:posOffset>
                </wp:positionH>
                <wp:positionV relativeFrom="paragraph">
                  <wp:posOffset>387350</wp:posOffset>
                </wp:positionV>
                <wp:extent cx="6669405" cy="2066925"/>
                <wp:effectExtent l="0" t="0" r="0" b="9525"/>
                <wp:wrapSquare wrapText="bothSides"/>
                <wp:docPr id="467" name="Group 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9405" cy="2066925"/>
                          <a:chOff x="0" y="0"/>
                          <a:chExt cx="6669405" cy="2066925"/>
                        </a:xfrm>
                      </wpg:grpSpPr>
                      <pic:pic xmlns:pic="http://schemas.openxmlformats.org/drawingml/2006/picture">
                        <pic:nvPicPr>
                          <pic:cNvPr id="457" name="Picture 457" descr="Zorlu Center Istanbul Shopping Mall - YouTube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9" name="Picture 459" descr="Luxury Flat For Sale in Istanbul Zorlu Center | Istanbul Apartments For  Sale in Turkey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325" y="0"/>
                            <a:ext cx="330708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26334E" id="Group 467" o:spid="_x0000_s1026" style="position:absolute;margin-left:-2.05pt;margin-top:30.5pt;width:525.15pt;height:162.75pt;z-index:251853824" coordsize="66694,20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">
                <v:shape id="Picture 457" o:spid="_x0000_s1027" type="#_x0000_t75" alt="Zorlu Center Istanbul Shopping Mall - YouTube" style="position:absolute;width:33623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">
                  <v:imagedata r:id="rId93" o:title="Zorlu Center Istanbul Shopping Mall - YouTube"/>
                </v:shape>
                <v:shape id="Picture 459" o:spid="_x0000_s1028" type="#_x0000_t75" alt="Luxury Flat For Sale in Istanbul Zorlu Center | Istanbul Apartments For  Sale in Turkey" style="position:absolute;left:33623;width:33071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">
                  <v:imagedata r:id="rId94" o:title="Luxury Flat For Sale in Istanbul Zorlu Center | Istanbul Apartments For  Sale in Turkey"/>
                </v:shape>
                <w10:wrap type="square"/>
              </v:group>
            </w:pict>
          </mc:Fallback>
        </mc:AlternateContent>
      </w:r>
      <w:r w:rsidR="00EC7C5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ก่อนอำลาเมืองอิส</w:t>
      </w:r>
      <w:proofErr w:type="spellStart"/>
      <w:r w:rsidR="00EC7C5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EC7C5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EC7C5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EC7C5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นำท่าน</w:t>
      </w:r>
      <w:proofErr w:type="spellStart"/>
      <w:r w:rsidR="00EC7C5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ช้</w:t>
      </w:r>
      <w:proofErr w:type="spellEnd"/>
      <w:r w:rsidR="00EC7C5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อปปิ้งให้</w:t>
      </w:r>
      <w:proofErr w:type="spellStart"/>
      <w:r w:rsidR="00EC7C5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ซะ</w:t>
      </w:r>
      <w:proofErr w:type="spellEnd"/>
      <w:r w:rsidR="00EC7C5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ใจก่อนกลับ ณ ห้างสรรพสินค้าขนาดใหญ่ </w:t>
      </w:r>
      <w:proofErr w:type="spellStart"/>
      <w:r w:rsidR="00EC7C59" w:rsidRPr="002521B9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Zorlu</w:t>
      </w:r>
      <w:proofErr w:type="spellEnd"/>
      <w:r w:rsidR="00EC7C59" w:rsidRPr="002521B9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 xml:space="preserve"> Shopping </w:t>
      </w:r>
      <w:r w:rsidR="00EC7C59" w:rsidRPr="00FC3D69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Center</w:t>
      </w:r>
      <w:r w:rsidR="00EC7C59"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ภายใน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ศูนย์การค้ามีร้านค้ามากกว่า </w:t>
      </w:r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200 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แห่ง ประกอบด้วยร้านค้าแบรนด์หรู เช่น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2521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Atelier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Vakko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 , COS ,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Moncler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 , Bulgari ,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Pomellato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 , Louis Vuitton , Fendi , Lanvin , Dior ,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Miu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Miu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 , Burberry , Tory Burch , Michael Kors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</w:t>
      </w:r>
      <w:r w:rsidR="00EC7C59" w:rsidRPr="00FC3D69">
        <w:rPr>
          <w:rFonts w:ascii="Leelawadee" w:hAnsi="Leelawadee" w:cs="Leelawadee"/>
          <w:color w:val="002060"/>
          <w:sz w:val="24"/>
          <w:szCs w:val="24"/>
        </w:rPr>
        <w:t>Valentino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เช่นกัน เป็น </w:t>
      </w:r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Apple Store 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แห่งแรก ของตุรกี ร้านค้าที่ใหญ่ที่สุดของ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ในศูนย์ครอบคลุมพื้นที่ </w:t>
      </w:r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10,000 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ตารางเมตร (</w:t>
      </w:r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110,000 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ตารางฟุต) เต็มไปด้วย "สินค้าแฟชั่นทุกอย่างเท่า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ที่จะจินตนาการได้ ตั้งแต่เสื้อผ้าสำเร็จรูปไปจนถึงเสื้อผ้ากูตูร์ เครื่องสำอางไปจนถึงของตกแต่งบ้าน</w:t>
      </w:r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 Atelier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เป็นเจ้าของโดย 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ร้านขายยาที่เก่าแก่ที่สุดของอิส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และ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เป็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นบูติกที่จำหน่ายผลิตภัณฑ์เพื่อความงามที่ทำขึ้นเป็นพิเศษ รวมถึงลาเวน</w:t>
      </w:r>
      <w:proofErr w:type="spellStart"/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เดอร์</w:t>
      </w:r>
      <w:proofErr w:type="spellEnd"/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ชาเขียว หรือดอกมะลิ</w:t>
      </w:r>
      <w:r w:rsidR="00EC7C5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</w:t>
      </w:r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ร้านอาหารและคา</w:t>
      </w:r>
      <w:proofErr w:type="spellStart"/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เฟ่</w:t>
      </w:r>
      <w:proofErr w:type="spellEnd"/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นานาชาติมากมาย 40 แห่งรวมทั้ง</w:t>
      </w:r>
      <w:r w:rsidR="002521B9" w:rsidRPr="00FC3D69">
        <w:rPr>
          <w:rFonts w:ascii="Leelawadee" w:hAnsi="Leelawadee" w:cs="Leelawadee"/>
          <w:color w:val="002060"/>
          <w:sz w:val="24"/>
          <w:szCs w:val="24"/>
        </w:rPr>
        <w:t>Eataly , Jamie 's Italian</w:t>
      </w:r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</w:t>
      </w:r>
      <w:r w:rsidR="002521B9" w:rsidRPr="00FC3D69">
        <w:rPr>
          <w:rFonts w:ascii="Leelawadee" w:hAnsi="Leelawadee" w:cs="Leelawadee"/>
          <w:color w:val="002060"/>
          <w:sz w:val="24"/>
          <w:szCs w:val="24"/>
        </w:rPr>
        <w:t>Tom's Kitchen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(อาหารค่ำอิสระ)</w:t>
      </w:r>
    </w:p>
    <w:p w14:paraId="75B7222E" w14:textId="52E7D07B" w:rsidR="009565DA" w:rsidRPr="00FC3D69" w:rsidRDefault="001A4F6D" w:rsidP="009565DA">
      <w:pPr>
        <w:spacing w:before="0"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ไ</w:t>
      </w:r>
      <w:r w:rsidR="009565DA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ด้เวลาอันสมควร นำท่านเดินทางสู่ </w:t>
      </w:r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ท่าอากาศยานใหม่ เมืองอิส</w:t>
      </w:r>
      <w:proofErr w:type="spellStart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ตั</w:t>
      </w:r>
      <w:proofErr w:type="spellEnd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นบ</w:t>
      </w:r>
      <w:proofErr w:type="spellStart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ูล</w:t>
      </w:r>
      <w:proofErr w:type="spellEnd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ประเทศตุรกี</w:t>
      </w:r>
    </w:p>
    <w:p w14:paraId="6B4B0317" w14:textId="3429A9E0" w:rsidR="00E46213" w:rsidRPr="00FC3D69" w:rsidRDefault="00E46213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tbl>
      <w:tblPr>
        <w:tblStyle w:val="PlainTable11"/>
        <w:tblW w:w="10551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95"/>
        <w:gridCol w:w="8756"/>
      </w:tblGrid>
      <w:tr w:rsidR="007D1E06" w:rsidRPr="00FC3D69" w14:paraId="79AF7645" w14:textId="77777777" w:rsidTr="009565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shd w:val="clear" w:color="auto" w:fill="CAE57B" w:themeFill="accent2" w:themeFillTint="99"/>
            <w:vAlign w:val="center"/>
          </w:tcPr>
          <w:p w14:paraId="724624BD" w14:textId="5BA4B83B" w:rsidR="002F7C72" w:rsidRPr="00FC3D69" w:rsidRDefault="002F7C72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2069843848"/>
                <w:placeholder>
                  <w:docPart w:val="FFEA284889824D6DB70B891811586008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2A4C4D" w:rsidRPr="00FC3D69">
                  <w:rPr>
                    <w:rFonts w:ascii="Leelawadee" w:hAnsi="Leelawadee" w:cs="Leelawadee"/>
                    <w:color w:val="002060"/>
                    <w:sz w:val="24"/>
                    <w:szCs w:val="24"/>
                    <w:cs/>
                    <w:lang w:bidi="th-TH"/>
                  </w:rPr>
                  <w:t>9</w:t>
                </w:r>
              </w:sdtContent>
            </w:sdt>
          </w:p>
        </w:tc>
        <w:tc>
          <w:tcPr>
            <w:tcW w:w="9296" w:type="dxa"/>
            <w:shd w:val="clear" w:color="auto" w:fill="CAE57B" w:themeFill="accent2" w:themeFillTint="99"/>
            <w:vAlign w:val="center"/>
          </w:tcPr>
          <w:p w14:paraId="07FC6B5D" w14:textId="69DED071" w:rsidR="002F7C72" w:rsidRPr="00FC3D69" w:rsidRDefault="002F7C72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สมุทรปราการ (ท่าอากาศยาน สุวรรณภูมิ)</w:t>
            </w:r>
            <w:r w:rsidR="009D73C1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ประเทศไทย</w:t>
            </w:r>
            <w:r w:rsidR="00DD4448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</w:p>
        </w:tc>
      </w:tr>
    </w:tbl>
    <w:p w14:paraId="5B592AB4" w14:textId="0CB1BE4E" w:rsidR="002F7C72" w:rsidRPr="00FC3D69" w:rsidRDefault="002F7C72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E3C0326" w14:textId="4D446D00" w:rsidR="002A4C4D" w:rsidRPr="00FC3D69" w:rsidRDefault="002A4C4D" w:rsidP="002A4C4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01.45 น.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เหิร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ฟ้าสู่ กรุงเทพมหานครโดยสายการบิน </w:t>
      </w:r>
      <w:r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>TK-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68 ใช้เวลาเดินทาง</w:t>
      </w:r>
    </w:p>
    <w:p w14:paraId="0F51CDF5" w14:textId="44C8CA43" w:rsidR="002A4C4D" w:rsidRPr="00FC3D69" w:rsidRDefault="002A4C4D" w:rsidP="002A4C4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ประมาณ 10 ชั่วโมง (บริการอาหารและเครื่องดื่มบนเครื่อง)</w:t>
      </w:r>
    </w:p>
    <w:p w14:paraId="0FDEC9A2" w14:textId="5056DAF0" w:rsidR="001A4F6D" w:rsidRPr="00FC3D69" w:rsidRDefault="002A4C4D" w:rsidP="002A4C4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15.25 น.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คณะเดินทางกลับถึง สนามบินสุวรรณภูมิกรุงเทพมหานคร ด้วยความ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สวั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สดิภาพและความประทับใจ</w:t>
      </w:r>
    </w:p>
    <w:p w14:paraId="02EDB84B" w14:textId="77777777" w:rsidR="009565DA" w:rsidRPr="00FC3D69" w:rsidRDefault="009565DA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C25B12F" w14:textId="756A1D2A" w:rsidR="00496A3D" w:rsidRPr="00FC3D69" w:rsidRDefault="001A728F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>@@@@@@@@@@@@@@@@</w:t>
      </w:r>
    </w:p>
    <w:p w14:paraId="330C5743" w14:textId="77777777" w:rsidR="00BC17C2" w:rsidRPr="00FC3D69" w:rsidRDefault="00BC17C2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lang w:bidi="th-TH"/>
        </w:rPr>
      </w:pPr>
    </w:p>
    <w:p w14:paraId="4AF58197" w14:textId="77777777" w:rsidR="00735847" w:rsidRPr="00FC3D69" w:rsidRDefault="00735847" w:rsidP="00947206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  <w:sz w:val="22"/>
          <w:szCs w:val="22"/>
          <w:lang w:bidi="th-TH"/>
        </w:rPr>
      </w:pPr>
      <w:r w:rsidRPr="00FC3D69">
        <w:rPr>
          <w:rFonts w:ascii="Leelawadee" w:hAnsi="Leelawadee" w:cs="Leelawadee"/>
          <w:color w:val="FF0000"/>
          <w:sz w:val="22"/>
          <w:szCs w:val="22"/>
          <w:cs/>
          <w:lang w:bidi="th-TH"/>
        </w:rPr>
        <w:t>รายการท่องเที่ยวอาจเปลี่ยนแปลงได้</w:t>
      </w:r>
      <w:r w:rsidRPr="00FC3D69">
        <w:rPr>
          <w:rFonts w:ascii="Leelawadee" w:hAnsi="Leelawadee" w:cs="Leelawadee"/>
          <w:color w:val="FF0000"/>
          <w:sz w:val="22"/>
          <w:szCs w:val="22"/>
          <w:rtl/>
        </w:rPr>
        <w:t xml:space="preserve"> </w:t>
      </w:r>
      <w:r w:rsidRPr="00FC3D69">
        <w:rPr>
          <w:rFonts w:ascii="Leelawadee" w:hAnsi="Leelawadee" w:cs="Leelawadee"/>
          <w:color w:val="FF0000"/>
          <w:sz w:val="22"/>
          <w:szCs w:val="22"/>
          <w:cs/>
          <w:lang w:bidi="th-TH"/>
        </w:rPr>
        <w:t>ทั้งนี้โดยคำนึงถึงประโยชน์ของลูกค้าเป็นสำคัญ</w:t>
      </w:r>
      <w:r w:rsidRPr="00FC3D69">
        <w:rPr>
          <w:rFonts w:ascii="Leelawadee" w:hAnsi="Leelawadee" w:cs="Leelawadee"/>
          <w:color w:val="FF0000"/>
          <w:sz w:val="22"/>
          <w:szCs w:val="22"/>
          <w:rtl/>
        </w:rPr>
        <w:t>***</w:t>
      </w:r>
    </w:p>
    <w:p w14:paraId="477969E7" w14:textId="49B04617" w:rsidR="00735847" w:rsidRPr="00FC3D69" w:rsidRDefault="00735847" w:rsidP="00947206">
      <w:pPr>
        <w:pStyle w:val="NoSpacing"/>
        <w:spacing w:before="0"/>
        <w:jc w:val="center"/>
        <w:rPr>
          <w:rFonts w:ascii="Leelawadee" w:hAnsi="Leelawadee" w:cs="Leelawadee"/>
          <w:color w:val="FF0000"/>
          <w:rtl/>
          <w:cs/>
        </w:rPr>
      </w:pPr>
      <w:r w:rsidRPr="00FC3D69">
        <w:rPr>
          <w:rFonts w:ascii="Leelawadee" w:hAnsi="Leelawadee" w:cs="Leelawadee"/>
          <w:color w:val="FF0000"/>
        </w:rPr>
        <w:t>**</w:t>
      </w:r>
      <w:r w:rsidRPr="00FC3D69">
        <w:rPr>
          <w:rFonts w:ascii="Leelawadee" w:hAnsi="Leelawadee" w:cs="Leelawadee"/>
          <w:color w:val="FF0000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17E099EA" w14:textId="1F2D5D2E" w:rsidR="00735847" w:rsidRPr="00FC3D69" w:rsidRDefault="00735847" w:rsidP="00947206">
      <w:pPr>
        <w:pStyle w:val="NoSpacing"/>
        <w:spacing w:before="0"/>
        <w:jc w:val="center"/>
        <w:rPr>
          <w:rFonts w:ascii="Leelawadee" w:hAnsi="Leelawadee" w:cs="Leelawadee"/>
          <w:color w:val="FF0000"/>
        </w:rPr>
      </w:pPr>
      <w:r w:rsidRPr="00FC3D69">
        <w:rPr>
          <w:rFonts w:ascii="Leelawadee" w:hAnsi="Leelawadee" w:cs="Leelawadee"/>
          <w:color w:val="FF0000"/>
          <w:cs/>
          <w:lang w:bidi="th-TH"/>
        </w:rPr>
        <w:t>จะอิงตามรายละเอียดของโปรแกรมที่ขายเป็นหลัก</w:t>
      </w:r>
      <w:r w:rsidRPr="00FC3D69">
        <w:rPr>
          <w:rFonts w:ascii="Leelawadee" w:hAnsi="Leelawadee" w:cs="Leelawadee"/>
          <w:color w:val="FF0000"/>
          <w:rtl/>
          <w:cs/>
        </w:rPr>
        <w:t>**</w:t>
      </w:r>
    </w:p>
    <w:p w14:paraId="17D575FB" w14:textId="77CC966E" w:rsidR="00735847" w:rsidRPr="00FC3D69" w:rsidRDefault="00735847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1A0CD355" w14:textId="4C25BF12" w:rsidR="00053A7F" w:rsidRPr="00FC3D69" w:rsidRDefault="00053A7F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1FF3B9" w14:textId="57C78F4A" w:rsidR="00963261" w:rsidRPr="00FC3D69" w:rsidRDefault="00963261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1DD0F662" w14:textId="7488C1AD" w:rsidR="00963261" w:rsidRDefault="00963261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3D7AECE7" w14:textId="2FDF38DA" w:rsidR="00963261" w:rsidRDefault="00963261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2194E25B" w14:textId="67BC8AC2" w:rsidR="00963261" w:rsidRDefault="00963261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47241C2D" w14:textId="4F59D32C" w:rsidR="00963261" w:rsidRDefault="00963261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44071D3F" w14:textId="77777777" w:rsidR="00963261" w:rsidRDefault="00963261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tbl>
      <w:tblPr>
        <w:tblStyle w:val="GridTable1Light-Accent2"/>
        <w:tblW w:w="10801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single" w:sz="4" w:space="0" w:color="A5D028" w:themeColor="accent2"/>
          <w:insideV w:val="single" w:sz="4" w:space="0" w:color="A5D028" w:themeColor="accent2"/>
        </w:tblBorders>
        <w:tblLayout w:type="fixed"/>
        <w:tblLook w:val="04A0" w:firstRow="1" w:lastRow="0" w:firstColumn="1" w:lastColumn="0" w:noHBand="0" w:noVBand="1"/>
      </w:tblPr>
      <w:tblGrid>
        <w:gridCol w:w="3415"/>
        <w:gridCol w:w="1350"/>
        <w:gridCol w:w="990"/>
        <w:gridCol w:w="1530"/>
        <w:gridCol w:w="1530"/>
        <w:gridCol w:w="900"/>
        <w:gridCol w:w="1079"/>
        <w:gridCol w:w="7"/>
      </w:tblGrid>
      <w:tr w:rsidR="00F81230" w14:paraId="25ADBCC0" w14:textId="77777777" w:rsidTr="00B87E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4B5BB05F" w14:textId="77777777" w:rsidR="00F81230" w:rsidRPr="0030309F" w:rsidRDefault="00F81230" w:rsidP="00947206">
            <w:pPr>
              <w:spacing w:before="0"/>
              <w:jc w:val="center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lastRenderedPageBreak/>
              <w:t>วันเดินทาง</w:t>
            </w:r>
          </w:p>
        </w:tc>
        <w:tc>
          <w:tcPr>
            <w:tcW w:w="1350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1789F7D1" w14:textId="77777777" w:rsidR="00F81230" w:rsidRPr="0030309F" w:rsidRDefault="00F81230" w:rsidP="0094720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หมายเหตุ</w:t>
            </w:r>
          </w:p>
        </w:tc>
        <w:tc>
          <w:tcPr>
            <w:tcW w:w="6036" w:type="dxa"/>
            <w:gridSpan w:val="6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22F4D575" w14:textId="77777777" w:rsidR="00F81230" w:rsidRPr="0030309F" w:rsidRDefault="00F81230" w:rsidP="0094720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ราคาทัวร์ (บาท / ท่าน) พักห้องละ 2 ท่าน</w:t>
            </w:r>
          </w:p>
        </w:tc>
      </w:tr>
      <w:tr w:rsidR="00F81230" w14:paraId="6ECDE08E" w14:textId="77777777" w:rsidTr="00B87E5C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152EE406" w14:textId="77777777" w:rsidR="00F81230" w:rsidRPr="0030309F" w:rsidRDefault="00F81230" w:rsidP="00947206">
            <w:pPr>
              <w:spacing w:before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</w:p>
        </w:tc>
        <w:tc>
          <w:tcPr>
            <w:tcW w:w="1350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42EE7E97" w14:textId="77777777" w:rsidR="00F81230" w:rsidRPr="0030309F" w:rsidRDefault="00F81230" w:rsidP="00947206">
            <w:pP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27B3A7A" w14:textId="7C8A2361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ผู้ใหญ่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C7F2912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เด็กไม่เกิน 12 ปี พักกับผู้ใหญ่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  <w:t xml:space="preserve"> (มีเตียง)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15576DB6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 xml:space="preserve">เด็กไม่เกิน 12 ปี พักกับผู้ใหญ่ 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  <w:t>(ไม่มีเตียง)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6188E3F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พักเดี่ยว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0715EA65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วีซ่า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</w:r>
            <w:r w:rsidRPr="0030309F">
              <w:rPr>
                <w:rFonts w:asciiTheme="minorBidi" w:hAnsiTheme="minorBidi"/>
                <w:color w:val="F56617" w:themeColor="accent6"/>
                <w:sz w:val="24"/>
                <w:szCs w:val="24"/>
                <w:cs/>
                <w:lang w:bidi="th-TH"/>
              </w:rPr>
              <w:t>-</w:t>
            </w:r>
          </w:p>
        </w:tc>
      </w:tr>
      <w:tr w:rsidR="00F81230" w:rsidRPr="007D1E06" w14:paraId="44A1B3CC" w14:textId="77777777" w:rsidTr="00B87E5C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CB2A7A8" w14:textId="659B9D9A" w:rsidR="00F81230" w:rsidRPr="0030309F" w:rsidRDefault="00B87E5C" w:rsidP="00947206">
            <w:pPr>
              <w:spacing w:before="0"/>
              <w:rPr>
                <w:rFonts w:ascii="Leelawadee" w:hAnsi="Leelawadee" w:cs="Leelawadee" w:hint="cs"/>
                <w:color w:val="002060"/>
                <w:sz w:val="24"/>
                <w:szCs w:val="24"/>
                <w:rtl/>
                <w:cs/>
                <w:lang w:bidi="th-TH"/>
              </w:rPr>
            </w:pPr>
            <w:bookmarkStart w:id="5" w:name="_Hlk103790032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0</w:t>
            </w:r>
            <w:r w:rsidR="002A4C4D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1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0</w:t>
            </w:r>
            <w:r w:rsidR="002A4C4D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9 </w:t>
            </w:r>
            <w:r w:rsidR="002A4C4D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กรกฎาคม 2565</w:t>
            </w: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7CD6B47D" w14:textId="053B7E21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3D72528" w14:textId="4E1E3FD4" w:rsidR="00F81230" w:rsidRPr="0030309F" w:rsidRDefault="0042621B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81230"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FB95235" w14:textId="768EA96D" w:rsidR="00F81230" w:rsidRPr="0030309F" w:rsidRDefault="0042621B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6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81230"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393C3ED" w14:textId="2D474C11" w:rsidR="00F81230" w:rsidRPr="0030309F" w:rsidRDefault="009565DA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81230"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6D01A90" w14:textId="2881F808" w:rsidR="00F81230" w:rsidRPr="0030309F" w:rsidRDefault="00B87E5C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897DA63" w14:textId="77777777" w:rsidR="00F81230" w:rsidRPr="007D1E06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  <w:tr w:rsidR="004B2F15" w:rsidRPr="007D1E06" w14:paraId="5D0403D4" w14:textId="77777777" w:rsidTr="00B87E5C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EC4094E" w14:textId="1DFA125C" w:rsidR="004B2F15" w:rsidRPr="0030309F" w:rsidRDefault="00B87E5C" w:rsidP="0003283D">
            <w:pPr>
              <w:spacing w:before="0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bookmarkStart w:id="6" w:name="_Hlk103895726"/>
            <w:bookmarkEnd w:id="5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0</w:t>
            </w:r>
            <w:r w:rsidR="002A4C4D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3</w:t>
            </w:r>
            <w:r w:rsidR="002A4C4D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11</w:t>
            </w:r>
            <w:r w:rsidR="002A4C4D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 </w:t>
            </w:r>
            <w:r w:rsidR="002A4C4D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กรกฎาคม 2565</w:t>
            </w: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51A5E68D" w14:textId="77777777" w:rsidR="004B2F15" w:rsidRPr="0030309F" w:rsidRDefault="004B2F15" w:rsidP="0003283D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648A9AAB" w14:textId="4444C9CD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45C7E18" w14:textId="4E3C2799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6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B5E2EBE" w14:textId="7DB95974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7340890" w14:textId="4D43FB2C" w:rsidR="004B2F15" w:rsidRPr="0030309F" w:rsidRDefault="00B87E5C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="004B2F15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4B2F15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239587A" w14:textId="77777777" w:rsidR="004B2F15" w:rsidRPr="007D1E06" w:rsidRDefault="004B2F15" w:rsidP="0003283D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  <w:tr w:rsidR="004B2F15" w:rsidRPr="007D1E06" w14:paraId="7E6CA1A4" w14:textId="77777777" w:rsidTr="00B87E5C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E13CF1A" w14:textId="02EBE436" w:rsidR="004B2F15" w:rsidRPr="0030309F" w:rsidRDefault="00B87E5C" w:rsidP="0003283D">
            <w:pPr>
              <w:spacing w:before="0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11</w:t>
            </w:r>
            <w:r w:rsidR="004B2F15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4B2F15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4B2F15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1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9</w:t>
            </w:r>
            <w:r w:rsidR="004B2F15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กรกฎาคม </w:t>
            </w:r>
            <w:r w:rsidR="004B2F15" w:rsidRPr="0030309F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2565</w:t>
            </w: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58FD18A5" w14:textId="4893B81F" w:rsidR="004B2F15" w:rsidRPr="0030309F" w:rsidRDefault="00B87E5C" w:rsidP="0003283D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**</w:t>
            </w:r>
            <w:r w:rsidR="009C2FC9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วันหยุด</w:t>
            </w: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0A76A0E" w14:textId="4AA3ADDF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19C5515" w14:textId="3940E1A7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8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578D0BC" w14:textId="6B560370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16EC93EE" w14:textId="75BF98A8" w:rsidR="004B2F15" w:rsidRPr="0030309F" w:rsidRDefault="00B87E5C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="004B2F15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4B2F15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CF3C22B" w14:textId="77777777" w:rsidR="004B2F15" w:rsidRPr="007D1E06" w:rsidRDefault="004B2F15" w:rsidP="0003283D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  <w:bookmarkEnd w:id="6"/>
      <w:tr w:rsidR="00B87E5C" w:rsidRPr="007D1E06" w14:paraId="625F90F9" w14:textId="77777777" w:rsidTr="000151BC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BCB10AC" w14:textId="38D599CF" w:rsidR="00B87E5C" w:rsidRPr="0030309F" w:rsidRDefault="00B87E5C" w:rsidP="000151BC">
            <w:pPr>
              <w:spacing w:before="0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14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22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กรกฎาคม 2565</w:t>
            </w: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784B768A" w14:textId="77777777" w:rsidR="00B87E5C" w:rsidRPr="0030309F" w:rsidRDefault="00B87E5C" w:rsidP="000151BC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20F8718" w14:textId="5FC2A9AC" w:rsidR="00B87E5C" w:rsidRPr="0030309F" w:rsidRDefault="00B87E5C" w:rsidP="000151BC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8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28BE5A0B" w14:textId="751521A4" w:rsidR="00B87E5C" w:rsidRPr="0030309F" w:rsidRDefault="00B87E5C" w:rsidP="000151BC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299125ED" w14:textId="4357657D" w:rsidR="00B87E5C" w:rsidRPr="0030309F" w:rsidRDefault="00B87E5C" w:rsidP="000151BC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6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068BBFB" w14:textId="6D6E8CD3" w:rsidR="00B87E5C" w:rsidRPr="0030309F" w:rsidRDefault="00B87E5C" w:rsidP="000151BC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D005F95" w14:textId="77777777" w:rsidR="00B87E5C" w:rsidRPr="007D1E06" w:rsidRDefault="00B87E5C" w:rsidP="000151BC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  <w:tr w:rsidR="00B87E5C" w:rsidRPr="007D1E06" w14:paraId="5CE44DFD" w14:textId="77777777" w:rsidTr="000151BC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74982FE" w14:textId="5C1647BD" w:rsidR="00B87E5C" w:rsidRPr="0030309F" w:rsidRDefault="00B87E5C" w:rsidP="000151BC">
            <w:pPr>
              <w:spacing w:before="0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20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28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 กรกฎาคม </w:t>
            </w:r>
            <w:r w:rsidRPr="0030309F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2565</w:t>
            </w: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2A32F848" w14:textId="77777777" w:rsidR="00B87E5C" w:rsidRPr="0030309F" w:rsidRDefault="00B87E5C" w:rsidP="000151BC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06BA9DE" w14:textId="34C46D10" w:rsidR="00B87E5C" w:rsidRPr="0030309F" w:rsidRDefault="00B87E5C" w:rsidP="000151BC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8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D60569B" w14:textId="3CA06259" w:rsidR="00B87E5C" w:rsidRPr="0030309F" w:rsidRDefault="00B87E5C" w:rsidP="000151BC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3E7518D" w14:textId="6697AE83" w:rsidR="00B87E5C" w:rsidRPr="0030309F" w:rsidRDefault="00B87E5C" w:rsidP="000151BC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6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C3059FA" w14:textId="160AA060" w:rsidR="00B87E5C" w:rsidRPr="0030309F" w:rsidRDefault="00B87E5C" w:rsidP="000151BC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5F897CB" w14:textId="77777777" w:rsidR="00B87E5C" w:rsidRPr="007D1E06" w:rsidRDefault="00B87E5C" w:rsidP="000151BC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</w:tbl>
    <w:p w14:paraId="1AE48120" w14:textId="049AB2B0" w:rsidR="00F81230" w:rsidRDefault="00F81230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37D07718" w14:textId="77777777" w:rsidR="004B2F15" w:rsidRDefault="004B2F15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0EDA04F9" w14:textId="7D13EEDD" w:rsidR="00257C07" w:rsidRPr="006973E5" w:rsidRDefault="00257C07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FF000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เงื่อนไขการเดินทางระหว่างสถานการณ์โควิค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1</w:t>
      </w:r>
      <w:r w:rsidR="00117681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9</w:t>
      </w:r>
    </w:p>
    <w:p w14:paraId="1CA30F94" w14:textId="0075CAC7" w:rsidR="00117681" w:rsidRPr="006973E5" w:rsidRDefault="00B850F7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</w:t>
      </w:r>
      <w:r w:rsidR="00117681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. </w:t>
      </w:r>
      <w:r w:rsidR="00117681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เอกสารจะต้องเตรียมก่อนการเดินทาง</w:t>
      </w:r>
    </w:p>
    <w:p w14:paraId="040A0246" w14:textId="68C7825B" w:rsidR="00117681" w:rsidRPr="006973E5" w:rsidRDefault="00117681" w:rsidP="005308BD">
      <w:pPr>
        <w:pStyle w:val="ListParagraph"/>
        <w:numPr>
          <w:ilvl w:val="0"/>
          <w:numId w:val="40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พาสปอร์ตตัวจริง (เหลืออายุการใช้งานมากกว่า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6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เดือน)</w:t>
      </w:r>
    </w:p>
    <w:p w14:paraId="06030468" w14:textId="235249DD" w:rsidR="007F6D4B" w:rsidRPr="006973E5" w:rsidRDefault="004C0636" w:rsidP="005308BD">
      <w:pPr>
        <w:pStyle w:val="ListParagraph"/>
        <w:numPr>
          <w:ilvl w:val="0"/>
          <w:numId w:val="40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วัคซีนพาสปอร์ต </w:t>
      </w:r>
      <w:r w:rsidR="00B850F7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หรือเอกสาร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รับรองการฉีดวัคซีนโควิค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19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ครบ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2</w:t>
      </w:r>
      <w:r w:rsidR="00682765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-3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เข็ม</w:t>
      </w:r>
      <w:r w:rsidR="00CB5146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(</w:t>
      </w:r>
      <w:r w:rsidR="00CB5146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ชื่อภาษาอังกฤษ)</w:t>
      </w:r>
    </w:p>
    <w:p w14:paraId="4B6AAE88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การจองและชำระเงิน</w:t>
      </w:r>
    </w:p>
    <w:p w14:paraId="56B67F7B" w14:textId="6E97111B" w:rsidR="005308BD" w:rsidRPr="006973E5" w:rsidRDefault="005308BD" w:rsidP="005308BD">
      <w:pPr>
        <w:pStyle w:val="ListParagraph"/>
        <w:numPr>
          <w:ilvl w:val="0"/>
          <w:numId w:val="41"/>
        </w:numPr>
        <w:spacing w:before="0" w:after="0" w:line="240" w:lineRule="auto"/>
        <w:ind w:left="990" w:hanging="450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กรุณาชำระค่ามัดจำท่านละ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1</w:t>
      </w:r>
      <w:r w:rsidR="00301944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5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,000.- บาท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ภายใน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วัน </w:t>
      </w:r>
      <w:r w:rsidR="00F02D65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หลัง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จองเดินทาง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***</w:t>
      </w:r>
    </w:p>
    <w:p w14:paraId="324576FD" w14:textId="7A6503DA" w:rsidR="005308BD" w:rsidRPr="006973E5" w:rsidRDefault="005308BD" w:rsidP="005308BD">
      <w:pPr>
        <w:pStyle w:val="ListParagraph"/>
        <w:numPr>
          <w:ilvl w:val="0"/>
          <w:numId w:val="41"/>
        </w:numPr>
        <w:spacing w:before="0" w:after="0" w:line="240" w:lineRule="auto"/>
        <w:ind w:left="990" w:hanging="45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กรุณาชำระค่าบริการส่วนที่เหลือทั้งหมดก่อนการเดินทาง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 วัน</w:t>
      </w:r>
    </w:p>
    <w:p w14:paraId="2DF29191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4DC7305B" w14:textId="77777777" w:rsidR="005308BD" w:rsidRPr="006973E5" w:rsidRDefault="005308BD" w:rsidP="005308BD">
      <w:pPr>
        <w:tabs>
          <w:tab w:val="left" w:pos="2685"/>
        </w:tabs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  <w:lang w:bidi="th-TH"/>
        </w:rPr>
        <w:t>รวม</w:t>
      </w:r>
    </w:p>
    <w:p w14:paraId="6D96F43D" w14:textId="3C2F98D5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ค่าตั๋วเครื่องบินไป – กลับพร้อมคณะ สายการบิน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="00CB5146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5324B88D" w14:textId="690A12F6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ค่าตั๋วเครื่องบินภายในประเทศ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เที่ยวสายการบิน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AIRLINES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42C8E4BF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  <w:lang w:bidi="th-TH"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  <w:lang w:bidi="th-TH"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lang w:bidi="th-TH"/>
        </w:rPr>
        <w:t>4-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  <w:lang w:bidi="th-TH"/>
        </w:rPr>
        <w:t xml:space="preserve">ดาว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FFC3FF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ตามที่ระบุในรายการ ทางบริษัทจึงขอสงวนสิทธิ์นการเปลี่ยนแปลง</w:t>
      </w:r>
    </w:p>
    <w:p w14:paraId="7B2EB2A1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ค่ารถรับ – ส่งสนามบิน และตลอดรายการทัวร์</w:t>
      </w:r>
    </w:p>
    <w:p w14:paraId="4987CAC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</w:p>
    <w:p w14:paraId="797A99D7" w14:textId="77777777" w:rsidR="005308BD" w:rsidRPr="006973E5" w:rsidRDefault="005308BD" w:rsidP="005308BD">
      <w:pPr>
        <w:pStyle w:val="ListParagraph"/>
        <w:numPr>
          <w:ilvl w:val="0"/>
          <w:numId w:val="36"/>
        </w:numPr>
        <w:tabs>
          <w:tab w:val="left" w:pos="1343"/>
        </w:tabs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ค่ามัคคุเทศก์ของบริษัทนำเที่ยว และการอำนวยความสะดวกตลอดการเดินทาง</w:t>
      </w:r>
    </w:p>
    <w:p w14:paraId="6F6CC8BC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000 บาท (เงื่อนไขตามกรมธรรม์)</w:t>
      </w:r>
    </w:p>
    <w:p w14:paraId="3B5DC969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  <w:lang w:bidi="th-TH"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  <w:lang w:bidi="th-TH"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>ขึ้นอยู่ระยะเวลาการเดินทาง</w:t>
      </w:r>
    </w:p>
    <w:p w14:paraId="1804976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(ไม่รวมทิปพนักงานขับรถ)</w:t>
      </w:r>
    </w:p>
    <w:p w14:paraId="78AE6DFA" w14:textId="77777777" w:rsidR="005308BD" w:rsidRPr="006973E5" w:rsidRDefault="005308BD" w:rsidP="005308BD">
      <w:pPr>
        <w:tabs>
          <w:tab w:val="left" w:pos="2685"/>
        </w:tabs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  <w:lang w:bidi="th-TH"/>
        </w:rPr>
        <w:t>ไม่รวม</w:t>
      </w:r>
    </w:p>
    <w:p w14:paraId="56BE18CA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ค่าบริการ และค่าใช้จ่ายส่วนตัวที่ไม่ได้ระบุในรายการ </w:t>
      </w:r>
    </w:p>
    <w:p w14:paraId="55C9EFCC" w14:textId="016CA2AB" w:rsidR="005308BD" w:rsidRPr="006973E5" w:rsidRDefault="005308BD" w:rsidP="005308BD">
      <w:pPr>
        <w:pStyle w:val="ListParagraph"/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ค่าทิปมัคคุเทศก์ท้องถิ่น</w:t>
      </w:r>
      <w:r w:rsidR="00A03C1A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พนักงานขับรถ</w:t>
      </w:r>
      <w:r w:rsidR="00A03C1A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="00A03C1A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เจ้าหน้า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ตามธรรมเนียม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คือ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9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0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USD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/ท่าน (เก็บสนามบินในวันเดินทาง)</w:t>
      </w:r>
    </w:p>
    <w:p w14:paraId="3F014CF6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ค่าทิปหัวหน้าทัวร์ไทย ขึ้นอยู่ความพึงพอใจในการให้บริการ </w:t>
      </w:r>
    </w:p>
    <w:p w14:paraId="2FF249C4" w14:textId="688AF22D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สำหรับระหว่างประเทศ ไม่เกิน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20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สำหรับในประเทศ</w:t>
      </w:r>
      <w:r w:rsidR="00BC17C2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ตุรกี (เพิ่มน้ำหนักแจ้งล่วงหน้าก่อนเดินทาง 3-7 วัน ราคาหน้าเคาน์เตอร์จะแพงกว่า</w:t>
      </w:r>
      <w:r w:rsidR="00BC17C2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จองล่วงหน้าราคา 5 กก. 350-400 บาท)</w:t>
      </w:r>
    </w:p>
    <w:p w14:paraId="7D04BA38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3968E444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0809CA2A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ค่าทำใบอนุญาตกลับเข้าประเทศของคนต่างชาติ หรือคนต่างด้าว</w:t>
      </w:r>
    </w:p>
    <w:p w14:paraId="7A9D6F57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04C564C1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ค่าน้ำหนักกระเป๋าสัมภาระ ที่หนักเกินสายการบินกำหนด</w:t>
      </w:r>
    </w:p>
    <w:p w14:paraId="23B6F53D" w14:textId="7B7C823F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ค่ายกกระเป๋าเดินทางใบใหญ่ในโรงแรม</w:t>
      </w:r>
    </w:p>
    <w:p w14:paraId="729DB414" w14:textId="6E2C717D" w:rsidR="00BC17C2" w:rsidRPr="006973E5" w:rsidRDefault="00BC17C2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ราคานี้สำหรับคนไทยเท่านั้น คนต่างชาติเพิ่มราคาทัวร์ท่านละ 3,000 บาท </w:t>
      </w:r>
    </w:p>
    <w:p w14:paraId="3CEAF6AF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D066308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เงื่อนไขยกเลิกการจอง :</w:t>
      </w:r>
    </w:p>
    <w:p w14:paraId="1911DA03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เนื่องจากยกเลิกก่อนการเดินทาง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>45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วันขึ้นไป คืนเงินค่าทัวร์โดยหักค่าใช้จ่ายที่เกิดขึ้นจริง </w:t>
      </w:r>
    </w:p>
    <w:p w14:paraId="5CE5701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ยกเลิกก่อนการเดินทาง ก่อน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30 – 44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วัน คืนเงิน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75 %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90A1BBD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ยกเลิกก่อนการเดินทาง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ก่อน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20 – 29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วัน คืนเงิน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50 %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43D7056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ยกเลิกการเดินทาง 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20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วัน ขอสงวนสิทธิ์ไม่คืนเงินค่าทัวร์ที่ชำระแล้วทั้งหมด </w:t>
      </w:r>
    </w:p>
    <w:p w14:paraId="2AF69E1A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521C1DF1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กรณีต้องการเปลี่ยนแปลงผู้เดินทาง (เปลี่ยนชื่อ) จะต้องแจ้งให้ทางบริษัททราบล่วงหน้า อย่างน้อย </w:t>
      </w:r>
      <w:r w:rsidRPr="006973E5">
        <w:rPr>
          <w:rFonts w:ascii="Leelawadee" w:hAnsi="Leelawadee" w:cs="Leelawadee"/>
          <w:color w:val="002060"/>
          <w:sz w:val="24"/>
          <w:szCs w:val="24"/>
        </w:rPr>
        <w:t>21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วัน ก่อนออกเดินทาง ไม่เสียค่าใช้จ่าย หากต่ำกว่าอาจมีค่าใช้จ่าย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1BB57FDE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1CF72EE8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1CF4A2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ข้อแนะนำก่อนการเดินทาง</w:t>
      </w:r>
    </w:p>
    <w:p w14:paraId="185CAC23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364478C2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BD96D3C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กรุณาส่งรายชื่อผู้เดินทาง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สำเนาหน้าพาสปอร์ต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5F4090EE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B04D74C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13C45A79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ภายใน 3-</w:t>
      </w:r>
      <w:r w:rsidRPr="006973E5">
        <w:rPr>
          <w:rFonts w:ascii="Leelawadee" w:hAnsi="Leelawadee" w:cs="Leelawadee"/>
          <w:color w:val="FF0000"/>
          <w:sz w:val="24"/>
          <w:szCs w:val="24"/>
        </w:rPr>
        <w:t>7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วัน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6ECFA1F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E85113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>1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41F24352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ต้องมีอายุการใช้ไม่น้อยกว่า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</w:rPr>
        <w:t>6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เดือน ก่อนหมดอายุ นับจากวันเดินทาง ไป-กลับ</w:t>
      </w:r>
    </w:p>
    <w:p w14:paraId="060D808D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ลูกค้าที่เดินทาง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จะไม่มีในบางประเทศ ยกเว้น เด็ก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ปี</w:t>
      </w:r>
    </w:p>
    <w:p w14:paraId="4F0959F1" w14:textId="4686190C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3C3C3C" w:themeColor="background2" w:themeShade="4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34CC5FA6" w14:textId="77777777" w:rsidR="005308BD" w:rsidRPr="006973E5" w:rsidRDefault="005308BD" w:rsidP="005308BD">
      <w:pPr>
        <w:pStyle w:val="ListParagraph"/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7E28C4" w14:textId="4887FC9E" w:rsidR="005308BD" w:rsidRPr="006973E5" w:rsidRDefault="005308BD" w:rsidP="00A009F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ind w:firstLine="720"/>
        <w:contextualSpacing/>
        <w:jc w:val="center"/>
        <w:outlineLvl w:val="0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หนังสือเดินทางต้องมีอายุเหลือใช้งานไม่น้อยกว่า</w:t>
      </w:r>
      <w:r w:rsidR="00A009FF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6 </w:t>
      </w:r>
      <w:r w:rsidR="00A009FF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เดือน นับจากวันเดินทาง</w:t>
      </w:r>
    </w:p>
    <w:p w14:paraId="45EEA94A" w14:textId="77777777" w:rsidR="005308BD" w:rsidRPr="006973E5" w:rsidRDefault="005308BD" w:rsidP="005308BD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และมีหน้าที่เหลือไว้ประทับตราไม่น้อยกว่า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หน้า</w:t>
      </w:r>
    </w:p>
    <w:p w14:paraId="6FE15DA9" w14:textId="77777777" w:rsidR="005308BD" w:rsidRPr="006973E5" w:rsidRDefault="005308BD" w:rsidP="005308BD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**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กรณี ถือหนังสือเดินทางต่างชาติ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โปรดสอบถามข้อมูลเพิ่มเติม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</w:p>
    <w:p w14:paraId="33D31E2C" w14:textId="77777777" w:rsidR="005308BD" w:rsidRPr="006973E5" w:rsidRDefault="005308BD" w:rsidP="005308BD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C9ECFC" w:themeFill="text2" w:themeFillTint="33"/>
        <w:tabs>
          <w:tab w:val="left" w:pos="90"/>
          <w:tab w:val="left" w:pos="567"/>
        </w:tabs>
        <w:autoSpaceDE w:val="0"/>
        <w:autoSpaceDN w:val="0"/>
        <w:adjustRightInd w:val="0"/>
        <w:spacing w:before="0"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</w:p>
    <w:p w14:paraId="41A0A5B5" w14:textId="77777777" w:rsidR="005308BD" w:rsidRPr="006973E5" w:rsidRDefault="005308BD" w:rsidP="005308BD">
      <w:pPr>
        <w:spacing w:before="0" w:after="0" w:line="240" w:lineRule="auto"/>
        <w:ind w:left="1440" w:hanging="1440"/>
        <w:contextualSpacing/>
        <w:jc w:val="center"/>
        <w:rPr>
          <w:rFonts w:ascii="Leelawadee" w:hAnsi="Leelawadee" w:cs="Leelawadee"/>
          <w:sz w:val="24"/>
          <w:szCs w:val="24"/>
          <w:lang w:bidi="th-TH"/>
        </w:rPr>
      </w:pPr>
    </w:p>
    <w:p w14:paraId="7D57B714" w14:textId="77777777" w:rsidR="005308BD" w:rsidRPr="006973E5" w:rsidRDefault="005308BD" w:rsidP="005308BD">
      <w:pPr>
        <w:spacing w:before="0" w:after="0" w:line="240" w:lineRule="auto"/>
        <w:ind w:left="1440" w:hanging="1440"/>
        <w:contextualSpacing/>
        <w:rPr>
          <w:rFonts w:ascii="Leelawadee" w:hAnsi="Leelawadee" w:cs="Leelawadee"/>
          <w:sz w:val="24"/>
          <w:szCs w:val="24"/>
          <w:lang w:bidi="th-TH"/>
        </w:rPr>
      </w:pPr>
    </w:p>
    <w:p w14:paraId="4CE48F05" w14:textId="34AA2F87" w:rsidR="007F6D4B" w:rsidRPr="006973E5" w:rsidRDefault="007F6D4B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sz w:val="24"/>
          <w:szCs w:val="24"/>
          <w:u w:val="dotted"/>
          <w:lang w:bidi="th-TH"/>
        </w:rPr>
      </w:pPr>
    </w:p>
    <w:sectPr w:rsidR="007F6D4B" w:rsidRPr="006973E5" w:rsidSect="00D27D07">
      <w:headerReference w:type="default" r:id="rId95"/>
      <w:footerReference w:type="default" r:id="rId96"/>
      <w:pgSz w:w="11909" w:h="16834" w:code="9"/>
      <w:pgMar w:top="1152" w:right="720" w:bottom="1008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20537A" w14:textId="77777777" w:rsidR="00032800" w:rsidRDefault="00032800">
      <w:pPr>
        <w:spacing w:after="0" w:line="240" w:lineRule="auto"/>
      </w:pPr>
      <w:r>
        <w:separator/>
      </w:r>
    </w:p>
  </w:endnote>
  <w:endnote w:type="continuationSeparator" w:id="0">
    <w:p w14:paraId="243645A8" w14:textId="77777777" w:rsidR="00032800" w:rsidRDefault="000328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0051061"/>
      <w:docPartObj>
        <w:docPartGallery w:val="Page Numbers (Bottom of Page)"/>
        <w:docPartUnique/>
      </w:docPartObj>
    </w:sdtPr>
    <w:sdtEndPr/>
    <w:sdtContent>
      <w:p w14:paraId="4D462C21" w14:textId="77777777" w:rsidR="00883437" w:rsidRDefault="00883437">
        <w:pPr>
          <w:pStyle w:val="Footer"/>
        </w:pPr>
        <w:r>
          <w:rPr>
            <w:noProof/>
            <w:lang w:eastAsia="en-US" w:bidi="th-TH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720B0562" wp14:editId="2BDA6C20">
                  <wp:simplePos x="0" y="0"/>
                  <wp:positionH relativeFrom="rightMargin">
                    <wp:posOffset>67038</wp:posOffset>
                  </wp:positionH>
                  <wp:positionV relativeFrom="bottomMargin">
                    <wp:posOffset>165372</wp:posOffset>
                  </wp:positionV>
                  <wp:extent cx="431165" cy="490220"/>
                  <wp:effectExtent l="0" t="0" r="6985" b="5080"/>
                  <wp:wrapNone/>
                  <wp:docPr id="1" name="Group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1165" cy="490220"/>
                            <a:chOff x="664" y="14388"/>
                            <a:chExt cx="679" cy="772"/>
                          </a:xfrm>
                        </wpg:grpSpPr>
                        <wps:wsp>
                          <wps:cNvPr id="3" name="Rectangle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4552"/>
                              <a:ext cx="512" cy="526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Rectangle 54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5117"/>
                              <a:ext cx="512" cy="43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4" y="14388"/>
                              <a:ext cx="659" cy="6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63436FC" w14:textId="12C10A90" w:rsidR="00883437" w:rsidRPr="008B7D61" w:rsidRDefault="00883437">
                                <w:pPr>
                                  <w:pStyle w:val="Footer"/>
                                  <w:jc w:val="right"/>
                                  <w:rPr>
                                    <w:rFonts w:ascii="Tahoma" w:hAnsi="Tahoma"/>
                                    <w:b/>
                                    <w:bCs/>
                                    <w:color w:val="FFFFFF"/>
                                    <w:sz w:val="24"/>
                                    <w:szCs w:val="24"/>
                                  </w:rPr>
                                </w:pP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begin"/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instrText xml:space="preserve"> PAGE    \* MERGEFORMAT </w:instrText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separate"/>
                                </w:r>
                                <w:r w:rsidR="00904D83" w:rsidRPr="00904D83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t>14</w:t>
                                </w:r>
                                <w:r w:rsidRPr="008B7D61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54864" tIns="0" rIns="54864" bIns="0" anchor="b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720B0562" id="Group 1" o:spid="_x0000_s1026" style="position:absolute;margin-left:5.3pt;margin-top:13pt;width:33.95pt;height:38.6pt;z-index:251659264;mso-position-horizontal-relative:right-margin-area;mso-position-vertical-relative:bottom-margin-area" coordorigin="664,14388" coordsize="679,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">
                  <v:rect id="Rectangle 53" o:spid="_x0000_s1027" style="position:absolute;left:831;top:14552;width:512;height: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" fillcolor="#099bdd [3215]" stroked="f"/>
                  <v:rect id="Rectangle 54" o:spid="_x0000_s1028" style="position:absolute;left:831;top:15117;width:51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" fillcolor="#099bdd [3215]" stroked="f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5" o:spid="_x0000_s1029" type="#_x0000_t202" style="position:absolute;left:664;top:14388;width:659;height:6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" filled="f" stroked="f">
                    <v:textbox inset="4.32pt,0,4.32pt,0">
                      <w:txbxContent>
                        <w:p w14:paraId="063436FC" w14:textId="12C10A90" w:rsidR="00883437" w:rsidRPr="008B7D61" w:rsidRDefault="00883437">
                          <w:pPr>
                            <w:pStyle w:val="Footer"/>
                            <w:jc w:val="right"/>
                            <w:rPr>
                              <w:rFonts w:ascii="Tahoma" w:hAnsi="Tahoma"/>
                              <w:b/>
                              <w:bCs/>
                              <w:color w:val="FFFFFF"/>
                              <w:sz w:val="24"/>
                              <w:szCs w:val="24"/>
                            </w:rPr>
                          </w:pP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instrText xml:space="preserve"> PAGE    \* MERGEFORMAT </w:instrText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904D83" w:rsidRPr="00904D83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t>14</w:t>
                          </w:r>
                          <w:r w:rsidRPr="008B7D61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9B128E" w14:textId="77777777" w:rsidR="00032800" w:rsidRDefault="00032800">
      <w:pPr>
        <w:spacing w:after="0" w:line="240" w:lineRule="auto"/>
      </w:pPr>
      <w:r>
        <w:separator/>
      </w:r>
    </w:p>
  </w:footnote>
  <w:footnote w:type="continuationSeparator" w:id="0">
    <w:p w14:paraId="2D7C635A" w14:textId="77777777" w:rsidR="00032800" w:rsidRDefault="000328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7919EB" w14:textId="206106D6" w:rsidR="00547A28" w:rsidRDefault="00547A28">
    <w:pPr>
      <w:pStyle w:val="Header"/>
    </w:pPr>
  </w:p>
  <w:p w14:paraId="7E484914" w14:textId="6E861FA6" w:rsidR="00883437" w:rsidRDefault="00883437" w:rsidP="00400E75">
    <w:pPr>
      <w:pStyle w:val="Header"/>
      <w:tabs>
        <w:tab w:val="clear" w:pos="4680"/>
        <w:tab w:val="clear" w:pos="9360"/>
        <w:tab w:val="left" w:pos="954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932BB"/>
    <w:multiLevelType w:val="hybridMultilevel"/>
    <w:tmpl w:val="8B1643DC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523BFA"/>
    <w:multiLevelType w:val="hybridMultilevel"/>
    <w:tmpl w:val="517EE45C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6FD4F5B"/>
    <w:multiLevelType w:val="hybridMultilevel"/>
    <w:tmpl w:val="3DD0A11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35902EA"/>
    <w:multiLevelType w:val="hybridMultilevel"/>
    <w:tmpl w:val="E08CDEEA"/>
    <w:lvl w:ilvl="0" w:tplc="96907B3C">
      <w:numFmt w:val="bullet"/>
      <w:lvlText w:val="•"/>
      <w:lvlJc w:val="left"/>
      <w:pPr>
        <w:ind w:left="927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765437"/>
    <w:multiLevelType w:val="hybridMultilevel"/>
    <w:tmpl w:val="84CE5976"/>
    <w:lvl w:ilvl="0" w:tplc="7F3CC7B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BD6D61"/>
    <w:multiLevelType w:val="hybridMultilevel"/>
    <w:tmpl w:val="C6BE07E6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AE02CB6"/>
    <w:multiLevelType w:val="hybridMultilevel"/>
    <w:tmpl w:val="29D2D50E"/>
    <w:lvl w:ilvl="0" w:tplc="9B1AA9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B6195A"/>
    <w:multiLevelType w:val="hybridMultilevel"/>
    <w:tmpl w:val="66DC6354"/>
    <w:lvl w:ilvl="0" w:tplc="1CE28CB6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CD65AE"/>
    <w:multiLevelType w:val="hybridMultilevel"/>
    <w:tmpl w:val="1A94FD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8A777B"/>
    <w:multiLevelType w:val="hybridMultilevel"/>
    <w:tmpl w:val="10642DEC"/>
    <w:lvl w:ilvl="0" w:tplc="A3B034BA"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9B1087"/>
    <w:multiLevelType w:val="multilevel"/>
    <w:tmpl w:val="94EEF6F6"/>
    <w:lvl w:ilvl="0">
      <w:start w:val="1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5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C0486C"/>
    <w:multiLevelType w:val="hybridMultilevel"/>
    <w:tmpl w:val="616A9C6A"/>
    <w:lvl w:ilvl="0" w:tplc="1E6C5E42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</w:rPr>
    </w:lvl>
    <w:lvl w:ilvl="1" w:tplc="119AB53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3C3C3C" w:themeColor="background2" w:themeShade="4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934620"/>
    <w:multiLevelType w:val="hybridMultilevel"/>
    <w:tmpl w:val="0A1A02A8"/>
    <w:lvl w:ilvl="0" w:tplc="3F1097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700A37"/>
    <w:multiLevelType w:val="hybridMultilevel"/>
    <w:tmpl w:val="3A4CD4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2" w15:restartNumberingAfterBreak="0">
    <w:nsid w:val="42B02ABA"/>
    <w:multiLevelType w:val="multilevel"/>
    <w:tmpl w:val="5B846464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3" w15:restartNumberingAfterBreak="0">
    <w:nsid w:val="44F362F4"/>
    <w:multiLevelType w:val="multilevel"/>
    <w:tmpl w:val="B6C085FE"/>
    <w:lvl w:ilvl="0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30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4" w15:restartNumberingAfterBreak="0">
    <w:nsid w:val="4564488C"/>
    <w:multiLevelType w:val="hybridMultilevel"/>
    <w:tmpl w:val="B58071D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48E070EE"/>
    <w:multiLevelType w:val="hybridMultilevel"/>
    <w:tmpl w:val="9A3670E6"/>
    <w:lvl w:ilvl="0" w:tplc="E5686EEA">
      <w:numFmt w:val="bullet"/>
      <w:lvlText w:val="-"/>
      <w:lvlJc w:val="left"/>
      <w:pPr>
        <w:ind w:left="564" w:hanging="360"/>
      </w:pPr>
      <w:rPr>
        <w:rFonts w:ascii="Tahoma" w:eastAsiaTheme="minorEastAsia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2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24" w:hanging="360"/>
      </w:pPr>
      <w:rPr>
        <w:rFonts w:ascii="Wingdings" w:hAnsi="Wingdings" w:hint="default"/>
      </w:rPr>
    </w:lvl>
  </w:abstractNum>
  <w:abstractNum w:abstractNumId="26" w15:restartNumberingAfterBreak="0">
    <w:nsid w:val="5A110B33"/>
    <w:multiLevelType w:val="hybridMultilevel"/>
    <w:tmpl w:val="C00898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0F267B6"/>
    <w:multiLevelType w:val="hybridMultilevel"/>
    <w:tmpl w:val="13F285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2818AC"/>
    <w:multiLevelType w:val="hybridMultilevel"/>
    <w:tmpl w:val="81680446"/>
    <w:lvl w:ilvl="0" w:tplc="4866DB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D2606B"/>
    <w:multiLevelType w:val="hybridMultilevel"/>
    <w:tmpl w:val="4EE89C46"/>
    <w:lvl w:ilvl="0" w:tplc="B3E4C6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3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A66186B"/>
    <w:multiLevelType w:val="hybridMultilevel"/>
    <w:tmpl w:val="0CC681BC"/>
    <w:lvl w:ilvl="0" w:tplc="040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3" w15:restartNumberingAfterBreak="0">
    <w:nsid w:val="6B62677F"/>
    <w:multiLevelType w:val="hybridMultilevel"/>
    <w:tmpl w:val="A1F0E7A2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717F89"/>
    <w:multiLevelType w:val="hybridMultilevel"/>
    <w:tmpl w:val="74D6BE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0240FE"/>
    <w:multiLevelType w:val="hybridMultilevel"/>
    <w:tmpl w:val="27AEB00A"/>
    <w:lvl w:ilvl="0" w:tplc="0409000B">
      <w:start w:val="1"/>
      <w:numFmt w:val="bullet"/>
      <w:lvlText w:val=""/>
      <w:lvlJc w:val="left"/>
      <w:pPr>
        <w:ind w:left="23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36" w15:restartNumberingAfterBreak="0">
    <w:nsid w:val="6D15066C"/>
    <w:multiLevelType w:val="hybridMultilevel"/>
    <w:tmpl w:val="0D802A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F6240BF"/>
    <w:multiLevelType w:val="hybridMultilevel"/>
    <w:tmpl w:val="5DBEDAD8"/>
    <w:lvl w:ilvl="0" w:tplc="0409000F">
      <w:start w:val="1"/>
      <w:numFmt w:val="decimal"/>
      <w:lvlText w:val="%1."/>
      <w:lvlJc w:val="left"/>
      <w:pPr>
        <w:ind w:left="2700" w:hanging="360"/>
      </w:pPr>
    </w:lvl>
    <w:lvl w:ilvl="1" w:tplc="04090019" w:tentative="1">
      <w:start w:val="1"/>
      <w:numFmt w:val="lowerLetter"/>
      <w:lvlText w:val="%2."/>
      <w:lvlJc w:val="left"/>
      <w:pPr>
        <w:ind w:left="3420" w:hanging="360"/>
      </w:pPr>
    </w:lvl>
    <w:lvl w:ilvl="2" w:tplc="0409001B" w:tentative="1">
      <w:start w:val="1"/>
      <w:numFmt w:val="lowerRoman"/>
      <w:lvlText w:val="%3."/>
      <w:lvlJc w:val="right"/>
      <w:pPr>
        <w:ind w:left="4140" w:hanging="180"/>
      </w:pPr>
    </w:lvl>
    <w:lvl w:ilvl="3" w:tplc="0409000F" w:tentative="1">
      <w:start w:val="1"/>
      <w:numFmt w:val="decimal"/>
      <w:lvlText w:val="%4."/>
      <w:lvlJc w:val="left"/>
      <w:pPr>
        <w:ind w:left="4860" w:hanging="360"/>
      </w:pPr>
    </w:lvl>
    <w:lvl w:ilvl="4" w:tplc="04090019" w:tentative="1">
      <w:start w:val="1"/>
      <w:numFmt w:val="lowerLetter"/>
      <w:lvlText w:val="%5."/>
      <w:lvlJc w:val="left"/>
      <w:pPr>
        <w:ind w:left="5580" w:hanging="360"/>
      </w:pPr>
    </w:lvl>
    <w:lvl w:ilvl="5" w:tplc="0409001B" w:tentative="1">
      <w:start w:val="1"/>
      <w:numFmt w:val="lowerRoman"/>
      <w:lvlText w:val="%6."/>
      <w:lvlJc w:val="right"/>
      <w:pPr>
        <w:ind w:left="6300" w:hanging="180"/>
      </w:pPr>
    </w:lvl>
    <w:lvl w:ilvl="6" w:tplc="0409000F" w:tentative="1">
      <w:start w:val="1"/>
      <w:numFmt w:val="decimal"/>
      <w:lvlText w:val="%7."/>
      <w:lvlJc w:val="left"/>
      <w:pPr>
        <w:ind w:left="7020" w:hanging="360"/>
      </w:pPr>
    </w:lvl>
    <w:lvl w:ilvl="7" w:tplc="04090019" w:tentative="1">
      <w:start w:val="1"/>
      <w:numFmt w:val="lowerLetter"/>
      <w:lvlText w:val="%8."/>
      <w:lvlJc w:val="left"/>
      <w:pPr>
        <w:ind w:left="7740" w:hanging="360"/>
      </w:pPr>
    </w:lvl>
    <w:lvl w:ilvl="8" w:tplc="040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38" w15:restartNumberingAfterBreak="0">
    <w:nsid w:val="74FB1409"/>
    <w:multiLevelType w:val="hybridMultilevel"/>
    <w:tmpl w:val="B03A0D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C84436"/>
    <w:multiLevelType w:val="hybridMultilevel"/>
    <w:tmpl w:val="E31409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0BE0952">
      <w:start w:val="1"/>
      <w:numFmt w:val="lowerLetter"/>
      <w:lvlText w:val="%2."/>
      <w:lvlJc w:val="left"/>
      <w:pPr>
        <w:ind w:left="1440" w:hanging="360"/>
      </w:pPr>
      <w:rPr>
        <w:lang w:bidi="th-TH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6CF3217"/>
    <w:multiLevelType w:val="hybridMultilevel"/>
    <w:tmpl w:val="AAC02D18"/>
    <w:lvl w:ilvl="0" w:tplc="7250CC52">
      <w:start w:val="1"/>
      <w:numFmt w:val="decimal"/>
      <w:lvlText w:val="%1."/>
      <w:lvlJc w:val="left"/>
      <w:pPr>
        <w:ind w:left="1170" w:hanging="720"/>
      </w:pPr>
      <w:rPr>
        <w:rFonts w:asciiTheme="minorBidi" w:hAnsiTheme="minorBidi" w:cstheme="minorBidi"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2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C1C12E3"/>
    <w:multiLevelType w:val="multilevel"/>
    <w:tmpl w:val="43C2C7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Tahoma" w:hAnsi="Tahoma" w:cs="Tahoma" w:hint="default"/>
        <w:b w:val="0"/>
        <w:bCs w:val="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711343474">
    <w:abstractNumId w:val="41"/>
  </w:num>
  <w:num w:numId="2" w16cid:durableId="1802336899">
    <w:abstractNumId w:val="11"/>
  </w:num>
  <w:num w:numId="3" w16cid:durableId="147982053">
    <w:abstractNumId w:val="0"/>
  </w:num>
  <w:num w:numId="4" w16cid:durableId="2112699722">
    <w:abstractNumId w:val="29"/>
  </w:num>
  <w:num w:numId="5" w16cid:durableId="1447964285">
    <w:abstractNumId w:val="18"/>
  </w:num>
  <w:num w:numId="6" w16cid:durableId="1904827205">
    <w:abstractNumId w:val="6"/>
  </w:num>
  <w:num w:numId="7" w16cid:durableId="281889535">
    <w:abstractNumId w:val="31"/>
  </w:num>
  <w:num w:numId="8" w16cid:durableId="1007367177">
    <w:abstractNumId w:val="26"/>
  </w:num>
  <w:num w:numId="9" w16cid:durableId="155732253">
    <w:abstractNumId w:val="17"/>
  </w:num>
  <w:num w:numId="10" w16cid:durableId="648825667">
    <w:abstractNumId w:val="24"/>
  </w:num>
  <w:num w:numId="11" w16cid:durableId="1713731664">
    <w:abstractNumId w:val="37"/>
  </w:num>
  <w:num w:numId="12" w16cid:durableId="2032486106">
    <w:abstractNumId w:val="39"/>
  </w:num>
  <w:num w:numId="13" w16cid:durableId="617640355">
    <w:abstractNumId w:val="33"/>
  </w:num>
  <w:num w:numId="14" w16cid:durableId="396443117">
    <w:abstractNumId w:val="22"/>
  </w:num>
  <w:num w:numId="15" w16cid:durableId="65735475">
    <w:abstractNumId w:val="23"/>
  </w:num>
  <w:num w:numId="16" w16cid:durableId="756944180">
    <w:abstractNumId w:val="10"/>
  </w:num>
  <w:num w:numId="17" w16cid:durableId="1577015797">
    <w:abstractNumId w:val="1"/>
  </w:num>
  <w:num w:numId="18" w16cid:durableId="1509326655">
    <w:abstractNumId w:val="19"/>
  </w:num>
  <w:num w:numId="19" w16cid:durableId="1816681218">
    <w:abstractNumId w:val="27"/>
  </w:num>
  <w:num w:numId="20" w16cid:durableId="823011488">
    <w:abstractNumId w:val="28"/>
  </w:num>
  <w:num w:numId="21" w16cid:durableId="2098867934">
    <w:abstractNumId w:val="5"/>
  </w:num>
  <w:num w:numId="22" w16cid:durableId="2057926827">
    <w:abstractNumId w:val="4"/>
  </w:num>
  <w:num w:numId="23" w16cid:durableId="1393769216">
    <w:abstractNumId w:val="15"/>
  </w:num>
  <w:num w:numId="24" w16cid:durableId="2106606292">
    <w:abstractNumId w:val="32"/>
  </w:num>
  <w:num w:numId="25" w16cid:durableId="672025817">
    <w:abstractNumId w:val="34"/>
  </w:num>
  <w:num w:numId="26" w16cid:durableId="319964554">
    <w:abstractNumId w:val="8"/>
  </w:num>
  <w:num w:numId="27" w16cid:durableId="633995611">
    <w:abstractNumId w:val="20"/>
  </w:num>
  <w:num w:numId="28" w16cid:durableId="75061046">
    <w:abstractNumId w:val="30"/>
  </w:num>
  <w:num w:numId="29" w16cid:durableId="1804929433">
    <w:abstractNumId w:val="43"/>
  </w:num>
  <w:num w:numId="30" w16cid:durableId="985285370">
    <w:abstractNumId w:val="35"/>
  </w:num>
  <w:num w:numId="31" w16cid:durableId="808716081">
    <w:abstractNumId w:val="42"/>
  </w:num>
  <w:num w:numId="32" w16cid:durableId="954362560">
    <w:abstractNumId w:val="14"/>
  </w:num>
  <w:num w:numId="33" w16cid:durableId="986281913">
    <w:abstractNumId w:val="7"/>
  </w:num>
  <w:num w:numId="34" w16cid:durableId="1519426">
    <w:abstractNumId w:val="38"/>
  </w:num>
  <w:num w:numId="35" w16cid:durableId="737902403">
    <w:abstractNumId w:val="12"/>
  </w:num>
  <w:num w:numId="36" w16cid:durableId="1721319791">
    <w:abstractNumId w:val="40"/>
  </w:num>
  <w:num w:numId="37" w16cid:durableId="1093235295">
    <w:abstractNumId w:val="16"/>
  </w:num>
  <w:num w:numId="38" w16cid:durableId="934751879">
    <w:abstractNumId w:val="36"/>
  </w:num>
  <w:num w:numId="39" w16cid:durableId="85539273">
    <w:abstractNumId w:val="25"/>
  </w:num>
  <w:num w:numId="40" w16cid:durableId="1511019340">
    <w:abstractNumId w:val="21"/>
  </w:num>
  <w:num w:numId="41" w16cid:durableId="1924562788">
    <w:abstractNumId w:val="2"/>
  </w:num>
  <w:num w:numId="42" w16cid:durableId="1371103237">
    <w:abstractNumId w:val="13"/>
  </w:num>
  <w:num w:numId="43" w16cid:durableId="1366369252">
    <w:abstractNumId w:val="9"/>
  </w:num>
  <w:num w:numId="44" w16cid:durableId="1250970604">
    <w:abstractNumId w:val="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2764"/>
    <w:rsid w:val="0000259E"/>
    <w:rsid w:val="000129DA"/>
    <w:rsid w:val="000144C2"/>
    <w:rsid w:val="000219DF"/>
    <w:rsid w:val="00022993"/>
    <w:rsid w:val="0002321F"/>
    <w:rsid w:val="00032800"/>
    <w:rsid w:val="000333B9"/>
    <w:rsid w:val="00033D8F"/>
    <w:rsid w:val="00035645"/>
    <w:rsid w:val="00037B29"/>
    <w:rsid w:val="0005332C"/>
    <w:rsid w:val="000535E2"/>
    <w:rsid w:val="00053A7F"/>
    <w:rsid w:val="0005417F"/>
    <w:rsid w:val="00056703"/>
    <w:rsid w:val="000609F6"/>
    <w:rsid w:val="000701BD"/>
    <w:rsid w:val="000718B2"/>
    <w:rsid w:val="000812AE"/>
    <w:rsid w:val="00082802"/>
    <w:rsid w:val="00085BB0"/>
    <w:rsid w:val="00086F5F"/>
    <w:rsid w:val="00091286"/>
    <w:rsid w:val="00091339"/>
    <w:rsid w:val="00091864"/>
    <w:rsid w:val="00094C7D"/>
    <w:rsid w:val="0009586C"/>
    <w:rsid w:val="0009732D"/>
    <w:rsid w:val="000A0402"/>
    <w:rsid w:val="000A309E"/>
    <w:rsid w:val="000A674E"/>
    <w:rsid w:val="000B5F79"/>
    <w:rsid w:val="000B7C18"/>
    <w:rsid w:val="000C2061"/>
    <w:rsid w:val="000C2970"/>
    <w:rsid w:val="000C3277"/>
    <w:rsid w:val="000C41AB"/>
    <w:rsid w:val="000D1C01"/>
    <w:rsid w:val="000D71CF"/>
    <w:rsid w:val="000E0328"/>
    <w:rsid w:val="000E42E4"/>
    <w:rsid w:val="000E5D51"/>
    <w:rsid w:val="000E6178"/>
    <w:rsid w:val="000E6D2B"/>
    <w:rsid w:val="000E77FF"/>
    <w:rsid w:val="000F107D"/>
    <w:rsid w:val="000F256B"/>
    <w:rsid w:val="000F4A50"/>
    <w:rsid w:val="00102271"/>
    <w:rsid w:val="0010361B"/>
    <w:rsid w:val="00114513"/>
    <w:rsid w:val="00117681"/>
    <w:rsid w:val="001201D6"/>
    <w:rsid w:val="00120B0D"/>
    <w:rsid w:val="0012180C"/>
    <w:rsid w:val="00126CBC"/>
    <w:rsid w:val="00134CD7"/>
    <w:rsid w:val="0014134D"/>
    <w:rsid w:val="00141613"/>
    <w:rsid w:val="00143EE8"/>
    <w:rsid w:val="001472F0"/>
    <w:rsid w:val="00151645"/>
    <w:rsid w:val="001522DD"/>
    <w:rsid w:val="001537C4"/>
    <w:rsid w:val="001556E7"/>
    <w:rsid w:val="00157415"/>
    <w:rsid w:val="00157AE6"/>
    <w:rsid w:val="001623AB"/>
    <w:rsid w:val="00173F25"/>
    <w:rsid w:val="00175B3A"/>
    <w:rsid w:val="001769ED"/>
    <w:rsid w:val="00177B56"/>
    <w:rsid w:val="0018242C"/>
    <w:rsid w:val="0018452B"/>
    <w:rsid w:val="00186C63"/>
    <w:rsid w:val="00186D07"/>
    <w:rsid w:val="001904B1"/>
    <w:rsid w:val="0019383E"/>
    <w:rsid w:val="001A29C9"/>
    <w:rsid w:val="001A3EF4"/>
    <w:rsid w:val="001A4F6D"/>
    <w:rsid w:val="001A50E9"/>
    <w:rsid w:val="001A673B"/>
    <w:rsid w:val="001A728F"/>
    <w:rsid w:val="001B0FC2"/>
    <w:rsid w:val="001B3E73"/>
    <w:rsid w:val="001B6C34"/>
    <w:rsid w:val="001C00A3"/>
    <w:rsid w:val="001C0682"/>
    <w:rsid w:val="001C67B5"/>
    <w:rsid w:val="001D0C1D"/>
    <w:rsid w:val="001D2268"/>
    <w:rsid w:val="001D39A8"/>
    <w:rsid w:val="001D566B"/>
    <w:rsid w:val="001D6A3E"/>
    <w:rsid w:val="001E4BAD"/>
    <w:rsid w:val="001F281A"/>
    <w:rsid w:val="001F2971"/>
    <w:rsid w:val="001F2E52"/>
    <w:rsid w:val="001F3142"/>
    <w:rsid w:val="001F4F3D"/>
    <w:rsid w:val="001F7949"/>
    <w:rsid w:val="00200CE7"/>
    <w:rsid w:val="002016F0"/>
    <w:rsid w:val="00201FEC"/>
    <w:rsid w:val="002033AE"/>
    <w:rsid w:val="00206A52"/>
    <w:rsid w:val="00207768"/>
    <w:rsid w:val="00212952"/>
    <w:rsid w:val="00226C94"/>
    <w:rsid w:val="00230109"/>
    <w:rsid w:val="002310E6"/>
    <w:rsid w:val="0023256D"/>
    <w:rsid w:val="00234986"/>
    <w:rsid w:val="002374E1"/>
    <w:rsid w:val="00237743"/>
    <w:rsid w:val="0024139B"/>
    <w:rsid w:val="00241E07"/>
    <w:rsid w:val="00243836"/>
    <w:rsid w:val="002516BC"/>
    <w:rsid w:val="00251C31"/>
    <w:rsid w:val="002521B9"/>
    <w:rsid w:val="00252DA2"/>
    <w:rsid w:val="0025388B"/>
    <w:rsid w:val="00254570"/>
    <w:rsid w:val="0025465C"/>
    <w:rsid w:val="00255AAC"/>
    <w:rsid w:val="00257C07"/>
    <w:rsid w:val="00264408"/>
    <w:rsid w:val="00265224"/>
    <w:rsid w:val="00265F53"/>
    <w:rsid w:val="00272499"/>
    <w:rsid w:val="002725AC"/>
    <w:rsid w:val="002739B0"/>
    <w:rsid w:val="00274550"/>
    <w:rsid w:val="00281401"/>
    <w:rsid w:val="00285A42"/>
    <w:rsid w:val="00285AD7"/>
    <w:rsid w:val="00292ABE"/>
    <w:rsid w:val="002953CC"/>
    <w:rsid w:val="00295B7C"/>
    <w:rsid w:val="002A00A5"/>
    <w:rsid w:val="002A012C"/>
    <w:rsid w:val="002A20E3"/>
    <w:rsid w:val="002A4C4D"/>
    <w:rsid w:val="002B4173"/>
    <w:rsid w:val="002B5038"/>
    <w:rsid w:val="002B5490"/>
    <w:rsid w:val="002B7DD5"/>
    <w:rsid w:val="002C09CC"/>
    <w:rsid w:val="002C0C10"/>
    <w:rsid w:val="002C1AE5"/>
    <w:rsid w:val="002C62DD"/>
    <w:rsid w:val="002D2D8B"/>
    <w:rsid w:val="002D2FE5"/>
    <w:rsid w:val="002D3884"/>
    <w:rsid w:val="002D38FF"/>
    <w:rsid w:val="002E0D05"/>
    <w:rsid w:val="002E3C5E"/>
    <w:rsid w:val="002E519C"/>
    <w:rsid w:val="002E7502"/>
    <w:rsid w:val="002F1306"/>
    <w:rsid w:val="002F2FA7"/>
    <w:rsid w:val="002F3AE0"/>
    <w:rsid w:val="002F6B14"/>
    <w:rsid w:val="002F7C72"/>
    <w:rsid w:val="002F7ED2"/>
    <w:rsid w:val="00301944"/>
    <w:rsid w:val="00301D1D"/>
    <w:rsid w:val="0030309F"/>
    <w:rsid w:val="00305024"/>
    <w:rsid w:val="00306999"/>
    <w:rsid w:val="00307F62"/>
    <w:rsid w:val="00310D65"/>
    <w:rsid w:val="00310FF7"/>
    <w:rsid w:val="00311EC6"/>
    <w:rsid w:val="00316D3D"/>
    <w:rsid w:val="00326456"/>
    <w:rsid w:val="0034099D"/>
    <w:rsid w:val="003425A7"/>
    <w:rsid w:val="0034518B"/>
    <w:rsid w:val="00347607"/>
    <w:rsid w:val="00347775"/>
    <w:rsid w:val="0035174F"/>
    <w:rsid w:val="00353951"/>
    <w:rsid w:val="00354583"/>
    <w:rsid w:val="003775FB"/>
    <w:rsid w:val="0038089A"/>
    <w:rsid w:val="00382046"/>
    <w:rsid w:val="00384920"/>
    <w:rsid w:val="003865BB"/>
    <w:rsid w:val="00392BC9"/>
    <w:rsid w:val="00394475"/>
    <w:rsid w:val="003957D8"/>
    <w:rsid w:val="0039673D"/>
    <w:rsid w:val="00397396"/>
    <w:rsid w:val="00397E58"/>
    <w:rsid w:val="003B2642"/>
    <w:rsid w:val="003C0067"/>
    <w:rsid w:val="003C10D7"/>
    <w:rsid w:val="003C1C7C"/>
    <w:rsid w:val="003C2E7F"/>
    <w:rsid w:val="003C48F0"/>
    <w:rsid w:val="003C53E2"/>
    <w:rsid w:val="003D0ED5"/>
    <w:rsid w:val="003D112D"/>
    <w:rsid w:val="003D1DBA"/>
    <w:rsid w:val="003D3E6D"/>
    <w:rsid w:val="003D7B87"/>
    <w:rsid w:val="003E06F8"/>
    <w:rsid w:val="003E303B"/>
    <w:rsid w:val="003E480C"/>
    <w:rsid w:val="003E547B"/>
    <w:rsid w:val="003E7DC1"/>
    <w:rsid w:val="003F2723"/>
    <w:rsid w:val="003F605F"/>
    <w:rsid w:val="003F6D73"/>
    <w:rsid w:val="00400E75"/>
    <w:rsid w:val="00401121"/>
    <w:rsid w:val="00401817"/>
    <w:rsid w:val="00406017"/>
    <w:rsid w:val="00407B65"/>
    <w:rsid w:val="0041084D"/>
    <w:rsid w:val="00410E4C"/>
    <w:rsid w:val="00411E60"/>
    <w:rsid w:val="00421788"/>
    <w:rsid w:val="0042621B"/>
    <w:rsid w:val="00426571"/>
    <w:rsid w:val="004300BA"/>
    <w:rsid w:val="0043048A"/>
    <w:rsid w:val="004358E4"/>
    <w:rsid w:val="00441E81"/>
    <w:rsid w:val="004427DD"/>
    <w:rsid w:val="00447A7C"/>
    <w:rsid w:val="00452122"/>
    <w:rsid w:val="00456145"/>
    <w:rsid w:val="00457CCF"/>
    <w:rsid w:val="004625AB"/>
    <w:rsid w:val="0047119E"/>
    <w:rsid w:val="00471C73"/>
    <w:rsid w:val="004739E5"/>
    <w:rsid w:val="00473FA2"/>
    <w:rsid w:val="00477F78"/>
    <w:rsid w:val="0048031C"/>
    <w:rsid w:val="004816EA"/>
    <w:rsid w:val="00482805"/>
    <w:rsid w:val="0048361D"/>
    <w:rsid w:val="00485117"/>
    <w:rsid w:val="00493861"/>
    <w:rsid w:val="00496A3D"/>
    <w:rsid w:val="004A2F7C"/>
    <w:rsid w:val="004A51AD"/>
    <w:rsid w:val="004B2CE4"/>
    <w:rsid w:val="004B2F15"/>
    <w:rsid w:val="004B70C1"/>
    <w:rsid w:val="004C0636"/>
    <w:rsid w:val="004C1625"/>
    <w:rsid w:val="004C6642"/>
    <w:rsid w:val="004D0088"/>
    <w:rsid w:val="004D2678"/>
    <w:rsid w:val="004D326B"/>
    <w:rsid w:val="004D3A98"/>
    <w:rsid w:val="004D4AA7"/>
    <w:rsid w:val="004E314B"/>
    <w:rsid w:val="004E407D"/>
    <w:rsid w:val="004E44BB"/>
    <w:rsid w:val="004E48B5"/>
    <w:rsid w:val="004E754F"/>
    <w:rsid w:val="004F2DD1"/>
    <w:rsid w:val="004F30E9"/>
    <w:rsid w:val="004F4C8F"/>
    <w:rsid w:val="00504467"/>
    <w:rsid w:val="00506183"/>
    <w:rsid w:val="00506944"/>
    <w:rsid w:val="005107B0"/>
    <w:rsid w:val="00522940"/>
    <w:rsid w:val="0052484E"/>
    <w:rsid w:val="005308BD"/>
    <w:rsid w:val="00532130"/>
    <w:rsid w:val="005328AA"/>
    <w:rsid w:val="00535EA6"/>
    <w:rsid w:val="0053607D"/>
    <w:rsid w:val="0053669E"/>
    <w:rsid w:val="0053681D"/>
    <w:rsid w:val="005477AA"/>
    <w:rsid w:val="00547A28"/>
    <w:rsid w:val="00554AB3"/>
    <w:rsid w:val="00554F9F"/>
    <w:rsid w:val="005606BF"/>
    <w:rsid w:val="0056098D"/>
    <w:rsid w:val="005653F2"/>
    <w:rsid w:val="00566C71"/>
    <w:rsid w:val="00574C1F"/>
    <w:rsid w:val="00574DC5"/>
    <w:rsid w:val="00575466"/>
    <w:rsid w:val="00581523"/>
    <w:rsid w:val="005832F7"/>
    <w:rsid w:val="005855BC"/>
    <w:rsid w:val="00586F46"/>
    <w:rsid w:val="005873B6"/>
    <w:rsid w:val="00587C4E"/>
    <w:rsid w:val="00593FE7"/>
    <w:rsid w:val="00594B4E"/>
    <w:rsid w:val="005A2E6E"/>
    <w:rsid w:val="005A2F3E"/>
    <w:rsid w:val="005A36D9"/>
    <w:rsid w:val="005A5641"/>
    <w:rsid w:val="005A7E4B"/>
    <w:rsid w:val="005B16E7"/>
    <w:rsid w:val="005B5CD6"/>
    <w:rsid w:val="005B7951"/>
    <w:rsid w:val="005B7CFA"/>
    <w:rsid w:val="005C18DE"/>
    <w:rsid w:val="005C2979"/>
    <w:rsid w:val="005C35DD"/>
    <w:rsid w:val="005C4BBE"/>
    <w:rsid w:val="005C512D"/>
    <w:rsid w:val="005C66B2"/>
    <w:rsid w:val="005D0A27"/>
    <w:rsid w:val="005E2497"/>
    <w:rsid w:val="005E2E86"/>
    <w:rsid w:val="005F56F3"/>
    <w:rsid w:val="00601DC7"/>
    <w:rsid w:val="006041DB"/>
    <w:rsid w:val="0060424B"/>
    <w:rsid w:val="00610136"/>
    <w:rsid w:val="00610A53"/>
    <w:rsid w:val="006111E5"/>
    <w:rsid w:val="00623C0F"/>
    <w:rsid w:val="0062539E"/>
    <w:rsid w:val="006269CF"/>
    <w:rsid w:val="00626E28"/>
    <w:rsid w:val="00627C43"/>
    <w:rsid w:val="006306B4"/>
    <w:rsid w:val="0063216F"/>
    <w:rsid w:val="00637C25"/>
    <w:rsid w:val="0064024E"/>
    <w:rsid w:val="00643522"/>
    <w:rsid w:val="0065285C"/>
    <w:rsid w:val="00654FF4"/>
    <w:rsid w:val="00657E1A"/>
    <w:rsid w:val="0066043A"/>
    <w:rsid w:val="00662764"/>
    <w:rsid w:val="0066613C"/>
    <w:rsid w:val="00671E6D"/>
    <w:rsid w:val="00672DAE"/>
    <w:rsid w:val="0067326A"/>
    <w:rsid w:val="00673750"/>
    <w:rsid w:val="00680773"/>
    <w:rsid w:val="006820BC"/>
    <w:rsid w:val="00682765"/>
    <w:rsid w:val="006973E5"/>
    <w:rsid w:val="006A07CC"/>
    <w:rsid w:val="006B0FC3"/>
    <w:rsid w:val="006B493F"/>
    <w:rsid w:val="006C3D89"/>
    <w:rsid w:val="006C5DCB"/>
    <w:rsid w:val="006C6FA1"/>
    <w:rsid w:val="006C7A55"/>
    <w:rsid w:val="006C7DEB"/>
    <w:rsid w:val="006D43F1"/>
    <w:rsid w:val="006D4ECA"/>
    <w:rsid w:val="006D55CE"/>
    <w:rsid w:val="006E3234"/>
    <w:rsid w:val="006E449D"/>
    <w:rsid w:val="006E4574"/>
    <w:rsid w:val="006E702D"/>
    <w:rsid w:val="006E7450"/>
    <w:rsid w:val="006F3FE6"/>
    <w:rsid w:val="00703AF8"/>
    <w:rsid w:val="00712666"/>
    <w:rsid w:val="00713D61"/>
    <w:rsid w:val="00716E14"/>
    <w:rsid w:val="007171A2"/>
    <w:rsid w:val="00721550"/>
    <w:rsid w:val="007244BD"/>
    <w:rsid w:val="00724C11"/>
    <w:rsid w:val="00730B0D"/>
    <w:rsid w:val="007353F1"/>
    <w:rsid w:val="0073558A"/>
    <w:rsid w:val="00735847"/>
    <w:rsid w:val="0073590E"/>
    <w:rsid w:val="00736608"/>
    <w:rsid w:val="00742398"/>
    <w:rsid w:val="00743EE0"/>
    <w:rsid w:val="0074740E"/>
    <w:rsid w:val="00753355"/>
    <w:rsid w:val="00754B22"/>
    <w:rsid w:val="00761086"/>
    <w:rsid w:val="00765955"/>
    <w:rsid w:val="00770545"/>
    <w:rsid w:val="00784B14"/>
    <w:rsid w:val="00786019"/>
    <w:rsid w:val="0079182B"/>
    <w:rsid w:val="00791B99"/>
    <w:rsid w:val="00791C60"/>
    <w:rsid w:val="0079502A"/>
    <w:rsid w:val="00795FDA"/>
    <w:rsid w:val="007A185D"/>
    <w:rsid w:val="007A2191"/>
    <w:rsid w:val="007A4EFF"/>
    <w:rsid w:val="007B1037"/>
    <w:rsid w:val="007B1909"/>
    <w:rsid w:val="007B3B80"/>
    <w:rsid w:val="007B6E18"/>
    <w:rsid w:val="007B769F"/>
    <w:rsid w:val="007C352B"/>
    <w:rsid w:val="007C6B2B"/>
    <w:rsid w:val="007C7FFC"/>
    <w:rsid w:val="007D1DC2"/>
    <w:rsid w:val="007D1E06"/>
    <w:rsid w:val="007D27D6"/>
    <w:rsid w:val="007E38D0"/>
    <w:rsid w:val="007E53BA"/>
    <w:rsid w:val="007F1DCD"/>
    <w:rsid w:val="007F4709"/>
    <w:rsid w:val="007F4BAB"/>
    <w:rsid w:val="007F6D4B"/>
    <w:rsid w:val="007F7255"/>
    <w:rsid w:val="00801CFE"/>
    <w:rsid w:val="00803BD1"/>
    <w:rsid w:val="008058DE"/>
    <w:rsid w:val="00805F74"/>
    <w:rsid w:val="008079E5"/>
    <w:rsid w:val="0081431D"/>
    <w:rsid w:val="00822806"/>
    <w:rsid w:val="00823C80"/>
    <w:rsid w:val="00827D41"/>
    <w:rsid w:val="00830F2E"/>
    <w:rsid w:val="00831AAD"/>
    <w:rsid w:val="00832D35"/>
    <w:rsid w:val="00836F06"/>
    <w:rsid w:val="00837088"/>
    <w:rsid w:val="00845091"/>
    <w:rsid w:val="00851853"/>
    <w:rsid w:val="00851F7B"/>
    <w:rsid w:val="008542FC"/>
    <w:rsid w:val="00855B4B"/>
    <w:rsid w:val="008566FA"/>
    <w:rsid w:val="008631FC"/>
    <w:rsid w:val="00872976"/>
    <w:rsid w:val="00874F72"/>
    <w:rsid w:val="00881A2A"/>
    <w:rsid w:val="0088335B"/>
    <w:rsid w:val="00883437"/>
    <w:rsid w:val="00884DBC"/>
    <w:rsid w:val="00887C1D"/>
    <w:rsid w:val="00892E56"/>
    <w:rsid w:val="00895134"/>
    <w:rsid w:val="00895C77"/>
    <w:rsid w:val="00895FED"/>
    <w:rsid w:val="00896A6B"/>
    <w:rsid w:val="008A2F36"/>
    <w:rsid w:val="008A394E"/>
    <w:rsid w:val="008A53E8"/>
    <w:rsid w:val="008B0119"/>
    <w:rsid w:val="008B0E56"/>
    <w:rsid w:val="008B1197"/>
    <w:rsid w:val="008B7489"/>
    <w:rsid w:val="008B7D61"/>
    <w:rsid w:val="008C23B4"/>
    <w:rsid w:val="008C7261"/>
    <w:rsid w:val="008E0A9B"/>
    <w:rsid w:val="008E4443"/>
    <w:rsid w:val="008E744E"/>
    <w:rsid w:val="008E745C"/>
    <w:rsid w:val="008F313D"/>
    <w:rsid w:val="008F384D"/>
    <w:rsid w:val="008F3F03"/>
    <w:rsid w:val="009003DC"/>
    <w:rsid w:val="00903065"/>
    <w:rsid w:val="00904D83"/>
    <w:rsid w:val="0090560C"/>
    <w:rsid w:val="00911FD6"/>
    <w:rsid w:val="00914167"/>
    <w:rsid w:val="00914B61"/>
    <w:rsid w:val="00914C1A"/>
    <w:rsid w:val="009208A5"/>
    <w:rsid w:val="0092163D"/>
    <w:rsid w:val="00930F3B"/>
    <w:rsid w:val="00932DDA"/>
    <w:rsid w:val="00934E34"/>
    <w:rsid w:val="00941362"/>
    <w:rsid w:val="00945414"/>
    <w:rsid w:val="00947206"/>
    <w:rsid w:val="009539A5"/>
    <w:rsid w:val="009565DA"/>
    <w:rsid w:val="009569BE"/>
    <w:rsid w:val="00957965"/>
    <w:rsid w:val="00963261"/>
    <w:rsid w:val="0096514F"/>
    <w:rsid w:val="00966CA7"/>
    <w:rsid w:val="00974803"/>
    <w:rsid w:val="009754B6"/>
    <w:rsid w:val="009824D4"/>
    <w:rsid w:val="00984544"/>
    <w:rsid w:val="0099056F"/>
    <w:rsid w:val="00990C41"/>
    <w:rsid w:val="009939E2"/>
    <w:rsid w:val="009971CC"/>
    <w:rsid w:val="009A0692"/>
    <w:rsid w:val="009A0A30"/>
    <w:rsid w:val="009A1803"/>
    <w:rsid w:val="009A33A0"/>
    <w:rsid w:val="009A50B9"/>
    <w:rsid w:val="009B1DC4"/>
    <w:rsid w:val="009B45CE"/>
    <w:rsid w:val="009B549F"/>
    <w:rsid w:val="009C0760"/>
    <w:rsid w:val="009C2FC9"/>
    <w:rsid w:val="009C463C"/>
    <w:rsid w:val="009C4A9B"/>
    <w:rsid w:val="009C7324"/>
    <w:rsid w:val="009D04E7"/>
    <w:rsid w:val="009D086E"/>
    <w:rsid w:val="009D1B13"/>
    <w:rsid w:val="009D73C1"/>
    <w:rsid w:val="009E20BF"/>
    <w:rsid w:val="009E3516"/>
    <w:rsid w:val="009E4A3F"/>
    <w:rsid w:val="009E4AE4"/>
    <w:rsid w:val="009F15D4"/>
    <w:rsid w:val="009F19C8"/>
    <w:rsid w:val="009F3B79"/>
    <w:rsid w:val="009F3B95"/>
    <w:rsid w:val="009F4340"/>
    <w:rsid w:val="009F4FE1"/>
    <w:rsid w:val="009F767C"/>
    <w:rsid w:val="00A009FF"/>
    <w:rsid w:val="00A03C1A"/>
    <w:rsid w:val="00A0447B"/>
    <w:rsid w:val="00A04F15"/>
    <w:rsid w:val="00A05256"/>
    <w:rsid w:val="00A0535E"/>
    <w:rsid w:val="00A25AC9"/>
    <w:rsid w:val="00A26761"/>
    <w:rsid w:val="00A31166"/>
    <w:rsid w:val="00A31AB0"/>
    <w:rsid w:val="00A33B55"/>
    <w:rsid w:val="00A36BA9"/>
    <w:rsid w:val="00A403BB"/>
    <w:rsid w:val="00A442F6"/>
    <w:rsid w:val="00A444C3"/>
    <w:rsid w:val="00A518AE"/>
    <w:rsid w:val="00A60E9A"/>
    <w:rsid w:val="00A61158"/>
    <w:rsid w:val="00A657C9"/>
    <w:rsid w:val="00A668F6"/>
    <w:rsid w:val="00A74A6D"/>
    <w:rsid w:val="00A74C1A"/>
    <w:rsid w:val="00A76721"/>
    <w:rsid w:val="00A76B23"/>
    <w:rsid w:val="00A805EC"/>
    <w:rsid w:val="00A869C1"/>
    <w:rsid w:val="00A9477D"/>
    <w:rsid w:val="00AA1651"/>
    <w:rsid w:val="00AA1F9F"/>
    <w:rsid w:val="00AA26C1"/>
    <w:rsid w:val="00AA27C1"/>
    <w:rsid w:val="00AA2E9F"/>
    <w:rsid w:val="00AA6FB6"/>
    <w:rsid w:val="00AB00CC"/>
    <w:rsid w:val="00AB3D23"/>
    <w:rsid w:val="00AB5009"/>
    <w:rsid w:val="00AC2DEE"/>
    <w:rsid w:val="00AC30CE"/>
    <w:rsid w:val="00AC3EB4"/>
    <w:rsid w:val="00AC4F93"/>
    <w:rsid w:val="00AC50EF"/>
    <w:rsid w:val="00AC5215"/>
    <w:rsid w:val="00AC5284"/>
    <w:rsid w:val="00AC646E"/>
    <w:rsid w:val="00AD05B2"/>
    <w:rsid w:val="00AD1668"/>
    <w:rsid w:val="00AD2101"/>
    <w:rsid w:val="00AD2F2A"/>
    <w:rsid w:val="00AD4248"/>
    <w:rsid w:val="00AD7A42"/>
    <w:rsid w:val="00AE0920"/>
    <w:rsid w:val="00AE0CA0"/>
    <w:rsid w:val="00AE2CB4"/>
    <w:rsid w:val="00AF01BA"/>
    <w:rsid w:val="00AF2671"/>
    <w:rsid w:val="00B011A2"/>
    <w:rsid w:val="00B011B3"/>
    <w:rsid w:val="00B05C12"/>
    <w:rsid w:val="00B06176"/>
    <w:rsid w:val="00B07013"/>
    <w:rsid w:val="00B14395"/>
    <w:rsid w:val="00B16B9C"/>
    <w:rsid w:val="00B21164"/>
    <w:rsid w:val="00B21F13"/>
    <w:rsid w:val="00B2762A"/>
    <w:rsid w:val="00B35F09"/>
    <w:rsid w:val="00B36EFC"/>
    <w:rsid w:val="00B36F32"/>
    <w:rsid w:val="00B44C1E"/>
    <w:rsid w:val="00B45001"/>
    <w:rsid w:val="00B4513B"/>
    <w:rsid w:val="00B45446"/>
    <w:rsid w:val="00B45ABF"/>
    <w:rsid w:val="00B46485"/>
    <w:rsid w:val="00B50AD3"/>
    <w:rsid w:val="00B523ED"/>
    <w:rsid w:val="00B538AE"/>
    <w:rsid w:val="00B53ED9"/>
    <w:rsid w:val="00B54705"/>
    <w:rsid w:val="00B62911"/>
    <w:rsid w:val="00B7293E"/>
    <w:rsid w:val="00B73104"/>
    <w:rsid w:val="00B7651F"/>
    <w:rsid w:val="00B81859"/>
    <w:rsid w:val="00B850F7"/>
    <w:rsid w:val="00B86477"/>
    <w:rsid w:val="00B87391"/>
    <w:rsid w:val="00B87DF3"/>
    <w:rsid w:val="00B87E5C"/>
    <w:rsid w:val="00B94FC5"/>
    <w:rsid w:val="00BA3E65"/>
    <w:rsid w:val="00BA5D89"/>
    <w:rsid w:val="00BA5EDE"/>
    <w:rsid w:val="00BB0281"/>
    <w:rsid w:val="00BB1F49"/>
    <w:rsid w:val="00BB24FC"/>
    <w:rsid w:val="00BB6DA6"/>
    <w:rsid w:val="00BC17C2"/>
    <w:rsid w:val="00BC1FDC"/>
    <w:rsid w:val="00BC21D0"/>
    <w:rsid w:val="00BC59C3"/>
    <w:rsid w:val="00BC693E"/>
    <w:rsid w:val="00BD15C8"/>
    <w:rsid w:val="00BD1B19"/>
    <w:rsid w:val="00BD643E"/>
    <w:rsid w:val="00BD657E"/>
    <w:rsid w:val="00BE1CA9"/>
    <w:rsid w:val="00BE54E0"/>
    <w:rsid w:val="00BE6650"/>
    <w:rsid w:val="00BF3661"/>
    <w:rsid w:val="00BF7D4A"/>
    <w:rsid w:val="00C03C01"/>
    <w:rsid w:val="00C106EB"/>
    <w:rsid w:val="00C14CAA"/>
    <w:rsid w:val="00C21E5B"/>
    <w:rsid w:val="00C220F0"/>
    <w:rsid w:val="00C22111"/>
    <w:rsid w:val="00C221EC"/>
    <w:rsid w:val="00C22D74"/>
    <w:rsid w:val="00C250D2"/>
    <w:rsid w:val="00C2517F"/>
    <w:rsid w:val="00C27090"/>
    <w:rsid w:val="00C31EE6"/>
    <w:rsid w:val="00C332AA"/>
    <w:rsid w:val="00C347BC"/>
    <w:rsid w:val="00C3539D"/>
    <w:rsid w:val="00C40E48"/>
    <w:rsid w:val="00C411AC"/>
    <w:rsid w:val="00C4362B"/>
    <w:rsid w:val="00C467F7"/>
    <w:rsid w:val="00C53AFA"/>
    <w:rsid w:val="00C561F2"/>
    <w:rsid w:val="00C56862"/>
    <w:rsid w:val="00C56F5D"/>
    <w:rsid w:val="00C63A6F"/>
    <w:rsid w:val="00C76E62"/>
    <w:rsid w:val="00C77E8C"/>
    <w:rsid w:val="00C818AD"/>
    <w:rsid w:val="00C86080"/>
    <w:rsid w:val="00C87441"/>
    <w:rsid w:val="00C9027B"/>
    <w:rsid w:val="00C9458E"/>
    <w:rsid w:val="00C954E9"/>
    <w:rsid w:val="00C966AA"/>
    <w:rsid w:val="00C97369"/>
    <w:rsid w:val="00CA4061"/>
    <w:rsid w:val="00CA56B3"/>
    <w:rsid w:val="00CA613F"/>
    <w:rsid w:val="00CB1AF5"/>
    <w:rsid w:val="00CB1E88"/>
    <w:rsid w:val="00CB2681"/>
    <w:rsid w:val="00CB5146"/>
    <w:rsid w:val="00CB6635"/>
    <w:rsid w:val="00CB6D25"/>
    <w:rsid w:val="00CC2B00"/>
    <w:rsid w:val="00CC3A79"/>
    <w:rsid w:val="00CC4637"/>
    <w:rsid w:val="00CC623A"/>
    <w:rsid w:val="00CC6C41"/>
    <w:rsid w:val="00CD0848"/>
    <w:rsid w:val="00CD0F9B"/>
    <w:rsid w:val="00CD44E0"/>
    <w:rsid w:val="00CD4912"/>
    <w:rsid w:val="00CD5B00"/>
    <w:rsid w:val="00CE3754"/>
    <w:rsid w:val="00CE4A1E"/>
    <w:rsid w:val="00CE5CD3"/>
    <w:rsid w:val="00CE6533"/>
    <w:rsid w:val="00CE749E"/>
    <w:rsid w:val="00CF1994"/>
    <w:rsid w:val="00CF593A"/>
    <w:rsid w:val="00CF6E3B"/>
    <w:rsid w:val="00D00D85"/>
    <w:rsid w:val="00D01714"/>
    <w:rsid w:val="00D017D0"/>
    <w:rsid w:val="00D05DAF"/>
    <w:rsid w:val="00D05FE3"/>
    <w:rsid w:val="00D07941"/>
    <w:rsid w:val="00D07F42"/>
    <w:rsid w:val="00D12B49"/>
    <w:rsid w:val="00D1749B"/>
    <w:rsid w:val="00D215E3"/>
    <w:rsid w:val="00D21CFB"/>
    <w:rsid w:val="00D22E02"/>
    <w:rsid w:val="00D24A04"/>
    <w:rsid w:val="00D24D7D"/>
    <w:rsid w:val="00D26E1F"/>
    <w:rsid w:val="00D27D07"/>
    <w:rsid w:val="00D322F1"/>
    <w:rsid w:val="00D34E3B"/>
    <w:rsid w:val="00D36B69"/>
    <w:rsid w:val="00D47819"/>
    <w:rsid w:val="00D50472"/>
    <w:rsid w:val="00D50E31"/>
    <w:rsid w:val="00D52334"/>
    <w:rsid w:val="00D53DB9"/>
    <w:rsid w:val="00D669F3"/>
    <w:rsid w:val="00D72C0B"/>
    <w:rsid w:val="00D7519E"/>
    <w:rsid w:val="00D76602"/>
    <w:rsid w:val="00D76BB9"/>
    <w:rsid w:val="00D81192"/>
    <w:rsid w:val="00D81A65"/>
    <w:rsid w:val="00D836DA"/>
    <w:rsid w:val="00D85EA5"/>
    <w:rsid w:val="00D87C7F"/>
    <w:rsid w:val="00D87DC7"/>
    <w:rsid w:val="00D87E2F"/>
    <w:rsid w:val="00D9603F"/>
    <w:rsid w:val="00D961D9"/>
    <w:rsid w:val="00D970E6"/>
    <w:rsid w:val="00DA13E3"/>
    <w:rsid w:val="00DA1DEF"/>
    <w:rsid w:val="00DA4169"/>
    <w:rsid w:val="00DB2FB7"/>
    <w:rsid w:val="00DB5DAA"/>
    <w:rsid w:val="00DB692F"/>
    <w:rsid w:val="00DC5758"/>
    <w:rsid w:val="00DD4448"/>
    <w:rsid w:val="00DE2AD3"/>
    <w:rsid w:val="00DE4BA2"/>
    <w:rsid w:val="00DE78D2"/>
    <w:rsid w:val="00DF011D"/>
    <w:rsid w:val="00DF754B"/>
    <w:rsid w:val="00E000D3"/>
    <w:rsid w:val="00E00252"/>
    <w:rsid w:val="00E013D9"/>
    <w:rsid w:val="00E04AB9"/>
    <w:rsid w:val="00E1565C"/>
    <w:rsid w:val="00E16EBB"/>
    <w:rsid w:val="00E1793E"/>
    <w:rsid w:val="00E17D33"/>
    <w:rsid w:val="00E231F8"/>
    <w:rsid w:val="00E236C5"/>
    <w:rsid w:val="00E26E43"/>
    <w:rsid w:val="00E30F4D"/>
    <w:rsid w:val="00E37E1E"/>
    <w:rsid w:val="00E4019A"/>
    <w:rsid w:val="00E424D2"/>
    <w:rsid w:val="00E42FB3"/>
    <w:rsid w:val="00E46213"/>
    <w:rsid w:val="00E47C3A"/>
    <w:rsid w:val="00E502D5"/>
    <w:rsid w:val="00E609B1"/>
    <w:rsid w:val="00E66A50"/>
    <w:rsid w:val="00E81F0C"/>
    <w:rsid w:val="00E8604D"/>
    <w:rsid w:val="00EA3C8D"/>
    <w:rsid w:val="00EA64CB"/>
    <w:rsid w:val="00EB325F"/>
    <w:rsid w:val="00EB426F"/>
    <w:rsid w:val="00EB720A"/>
    <w:rsid w:val="00EC54D9"/>
    <w:rsid w:val="00EC5FC6"/>
    <w:rsid w:val="00EC7C59"/>
    <w:rsid w:val="00ED008A"/>
    <w:rsid w:val="00ED046D"/>
    <w:rsid w:val="00ED3828"/>
    <w:rsid w:val="00ED62DB"/>
    <w:rsid w:val="00ED7974"/>
    <w:rsid w:val="00ED7F6E"/>
    <w:rsid w:val="00EE1885"/>
    <w:rsid w:val="00EE6B42"/>
    <w:rsid w:val="00EF1474"/>
    <w:rsid w:val="00EF4A30"/>
    <w:rsid w:val="00EF5991"/>
    <w:rsid w:val="00EF5B3D"/>
    <w:rsid w:val="00F02D65"/>
    <w:rsid w:val="00F03296"/>
    <w:rsid w:val="00F0614B"/>
    <w:rsid w:val="00F06CF1"/>
    <w:rsid w:val="00F1012E"/>
    <w:rsid w:val="00F12A3E"/>
    <w:rsid w:val="00F151D7"/>
    <w:rsid w:val="00F15EA0"/>
    <w:rsid w:val="00F2361A"/>
    <w:rsid w:val="00F305D0"/>
    <w:rsid w:val="00F355BB"/>
    <w:rsid w:val="00F40862"/>
    <w:rsid w:val="00F41846"/>
    <w:rsid w:val="00F41AFB"/>
    <w:rsid w:val="00F429DE"/>
    <w:rsid w:val="00F45A4C"/>
    <w:rsid w:val="00F45B28"/>
    <w:rsid w:val="00F52498"/>
    <w:rsid w:val="00F5296A"/>
    <w:rsid w:val="00F603E1"/>
    <w:rsid w:val="00F635C2"/>
    <w:rsid w:val="00F667E7"/>
    <w:rsid w:val="00F7122C"/>
    <w:rsid w:val="00F71465"/>
    <w:rsid w:val="00F7266C"/>
    <w:rsid w:val="00F759FF"/>
    <w:rsid w:val="00F80C76"/>
    <w:rsid w:val="00F81230"/>
    <w:rsid w:val="00F860CC"/>
    <w:rsid w:val="00F87073"/>
    <w:rsid w:val="00F873EE"/>
    <w:rsid w:val="00F91A4F"/>
    <w:rsid w:val="00F93997"/>
    <w:rsid w:val="00FA2183"/>
    <w:rsid w:val="00FA3F0C"/>
    <w:rsid w:val="00FA3F1D"/>
    <w:rsid w:val="00FA5619"/>
    <w:rsid w:val="00FA71C6"/>
    <w:rsid w:val="00FB3931"/>
    <w:rsid w:val="00FB4297"/>
    <w:rsid w:val="00FB4AE9"/>
    <w:rsid w:val="00FB6503"/>
    <w:rsid w:val="00FB65AB"/>
    <w:rsid w:val="00FC31EE"/>
    <w:rsid w:val="00FC3D69"/>
    <w:rsid w:val="00FC4308"/>
    <w:rsid w:val="00FC4B1F"/>
    <w:rsid w:val="00FC7767"/>
    <w:rsid w:val="00FC7924"/>
    <w:rsid w:val="00FD014B"/>
    <w:rsid w:val="00FD1754"/>
    <w:rsid w:val="00FD2677"/>
    <w:rsid w:val="00FD7832"/>
    <w:rsid w:val="00FE1FBD"/>
    <w:rsid w:val="00FE44B0"/>
    <w:rsid w:val="00FE46CA"/>
    <w:rsid w:val="00FF23C2"/>
    <w:rsid w:val="00FF4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760884"/>
  <w15:docId w15:val="{9DD9C61A-6A21-4BF1-801C-363D38F0C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120" w:after="20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33B9"/>
  </w:style>
  <w:style w:type="paragraph" w:styleId="Heading1">
    <w:name w:val="heading 1"/>
    <w:basedOn w:val="Normal"/>
    <w:next w:val="Normal"/>
    <w:link w:val="Heading1Char"/>
    <w:uiPriority w:val="9"/>
    <w:qFormat/>
    <w:pPr>
      <w:pBdr>
        <w:top w:val="single" w:sz="24" w:space="0" w:color="099BDD" w:themeColor="text2"/>
        <w:left w:val="single" w:sz="24" w:space="0" w:color="099BDD" w:themeColor="text2"/>
        <w:bottom w:val="single" w:sz="24" w:space="0" w:color="099BDD" w:themeColor="text2"/>
        <w:right w:val="single" w:sz="24" w:space="0" w:color="099BDD" w:themeColor="text2"/>
      </w:pBdr>
      <w:shd w:val="clear" w:color="auto" w:fill="099BDD" w:themeFill="text2"/>
      <w:spacing w:after="0"/>
      <w:outlineLvl w:val="0"/>
    </w:pPr>
    <w:rPr>
      <w:rFonts w:asciiTheme="majorHAnsi" w:eastAsiaTheme="majorEastAsia" w:hAnsiTheme="majorHAnsi" w:cstheme="majorBidi"/>
      <w:caps/>
      <w:color w:val="FFFFFF" w:themeColor="background1"/>
      <w:spacing w:val="15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pBdr>
        <w:top w:val="single" w:sz="24" w:space="0" w:color="C9ECFC" w:themeColor="text2" w:themeTint="33"/>
        <w:left w:val="single" w:sz="24" w:space="0" w:color="C9ECFC" w:themeColor="text2" w:themeTint="33"/>
        <w:bottom w:val="single" w:sz="24" w:space="0" w:color="C9ECFC" w:themeColor="text2" w:themeTint="33"/>
        <w:right w:val="single" w:sz="24" w:space="0" w:color="C9ECFC" w:themeColor="text2" w:themeTint="33"/>
      </w:pBdr>
      <w:shd w:val="clear" w:color="auto" w:fill="C9ECFC" w:themeFill="text2" w:themeFillTint="33"/>
      <w:spacing w:after="0"/>
      <w:outlineLvl w:val="1"/>
    </w:pPr>
    <w:rPr>
      <w:rFonts w:asciiTheme="majorHAnsi" w:eastAsiaTheme="majorEastAsia" w:hAnsiTheme="majorHAnsi" w:cstheme="majorBidi"/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pBdr>
        <w:top w:val="single" w:sz="6" w:space="2" w:color="099BDD" w:themeColor="text2"/>
      </w:pBdr>
      <w:spacing w:before="300" w:after="0"/>
      <w:outlineLvl w:val="2"/>
    </w:pPr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pBdr>
        <w:top w:val="dotted" w:sz="6" w:space="2" w:color="099BDD" w:themeColor="text2"/>
      </w:pBdr>
      <w:spacing w:before="200" w:after="0"/>
      <w:outlineLvl w:val="3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pBdr>
        <w:bottom w:val="single" w:sz="6" w:space="1" w:color="099BDD" w:themeColor="text2"/>
      </w:pBdr>
      <w:spacing w:before="200" w:after="0"/>
      <w:outlineLvl w:val="4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pBdr>
        <w:bottom w:val="dotted" w:sz="6" w:space="1" w:color="099BDD" w:themeColor="text2"/>
      </w:pBdr>
      <w:spacing w:before="200" w:after="0"/>
      <w:outlineLvl w:val="5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spacing w:before="200" w:after="0"/>
      <w:outlineLvl w:val="6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spacing w:before="200" w:after="0"/>
      <w:outlineLvl w:val="7"/>
    </w:pPr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spacing w:before="200" w:after="0"/>
      <w:outlineLvl w:val="8"/>
    </w:pPr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aps/>
      <w:color w:val="FFFFFF" w:themeColor="background1"/>
      <w:spacing w:val="15"/>
      <w:shd w:val="clear" w:color="auto" w:fill="099BDD" w:themeFill="text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aps/>
      <w:spacing w:val="15"/>
      <w:shd w:val="clear" w:color="auto" w:fill="C9ECFC" w:themeFill="text2" w:themeFillTint="33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table" w:styleId="TableGrid">
    <w:name w:val="Table Grid"/>
    <w:basedOn w:val="TableNormal"/>
    <w:uiPriority w:val="1"/>
    <w:pPr>
      <w:spacing w:after="0" w:line="240" w:lineRule="auto"/>
    </w:pPr>
    <w:tblPr>
      <w:tblBorders>
        <w:top w:val="single" w:sz="4" w:space="0" w:color="2C2C2C" w:themeColor="text1"/>
        <w:left w:val="single" w:sz="4" w:space="0" w:color="2C2C2C" w:themeColor="text1"/>
        <w:bottom w:val="single" w:sz="4" w:space="0" w:color="2C2C2C" w:themeColor="text1"/>
        <w:right w:val="single" w:sz="4" w:space="0" w:color="2C2C2C" w:themeColor="text1"/>
        <w:insideH w:val="single" w:sz="4" w:space="0" w:color="2C2C2C" w:themeColor="text1"/>
        <w:insideV w:val="single" w:sz="4" w:space="0" w:color="2C2C2C" w:themeColor="text1"/>
      </w:tblBorders>
    </w:tblPr>
  </w:style>
  <w:style w:type="paragraph" w:styleId="Title">
    <w:name w:val="Title"/>
    <w:basedOn w:val="Normal"/>
    <w:next w:val="Normal"/>
    <w:link w:val="TitleChar"/>
    <w:uiPriority w:val="10"/>
    <w:qFormat/>
    <w:pPr>
      <w:spacing w:before="0" w:after="0"/>
    </w:pPr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before="0" w:after="500" w:line="240" w:lineRule="auto"/>
    </w:pPr>
    <w:rPr>
      <w:caps/>
      <w:color w:val="757575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Pr>
      <w:caps/>
      <w:color w:val="757575" w:themeColor="text1" w:themeTint="A6"/>
      <w:spacing w:val="10"/>
      <w:sz w:val="21"/>
      <w:szCs w:val="21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SubtleReference">
    <w:name w:val="Subtle Reference"/>
    <w:uiPriority w:val="31"/>
    <w:qFormat/>
    <w:rPr>
      <w:b w:val="0"/>
      <w:bCs w:val="0"/>
      <w:color w:val="099BDD" w:themeColor="text2"/>
    </w:rPr>
  </w:style>
  <w:style w:type="character" w:styleId="SubtleEmphasis">
    <w:name w:val="Subtle Emphasis"/>
    <w:uiPriority w:val="19"/>
    <w:qFormat/>
    <w:rPr>
      <w:i/>
      <w:iCs/>
      <w:color w:val="044D6E" w:themeColor="text2" w:themeShade="80"/>
    </w:rPr>
  </w:style>
  <w:style w:type="character" w:styleId="Emphasis">
    <w:name w:val="Emphasis"/>
    <w:uiPriority w:val="20"/>
    <w:qFormat/>
    <w:rPr>
      <w:caps/>
      <w:color w:val="auto"/>
      <w:spacing w:val="5"/>
    </w:rPr>
  </w:style>
  <w:style w:type="paragraph" w:styleId="Quote">
    <w:name w:val="Quote"/>
    <w:basedOn w:val="Normal"/>
    <w:next w:val="Normal"/>
    <w:link w:val="QuoteChar"/>
    <w:uiPriority w:val="29"/>
    <w:qFormat/>
    <w:pPr>
      <w:ind w:left="1080" w:right="1080"/>
      <w:jc w:val="center"/>
    </w:pPr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sz w:val="24"/>
      <w:szCs w:val="24"/>
    </w:rPr>
  </w:style>
  <w:style w:type="character" w:styleId="IntenseEmphasis">
    <w:name w:val="Intense Emphasis"/>
    <w:uiPriority w:val="21"/>
    <w:qFormat/>
    <w:rPr>
      <w:b/>
      <w:bCs/>
      <w:caps/>
      <w:color w:val="044D6E" w:themeColor="text2" w:themeShade="80"/>
      <w:spacing w:val="10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spacing w:before="240" w:after="240" w:line="240" w:lineRule="auto"/>
      <w:ind w:left="1080" w:right="1080"/>
      <w:jc w:val="center"/>
    </w:pPr>
    <w:rPr>
      <w:color w:val="099BDD" w:themeColor="text2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color w:val="099BDD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character" w:styleId="BookTitle">
    <w:name w:val="Book Title"/>
    <w:uiPriority w:val="33"/>
    <w:qFormat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Pr>
      <w:b/>
      <w:bCs/>
      <w:color w:val="0673A5" w:themeColor="text2" w:themeShade="BF"/>
      <w:sz w:val="16"/>
      <w:szCs w:val="16"/>
    </w:rPr>
  </w:style>
  <w:style w:type="character" w:styleId="IntenseReference">
    <w:name w:val="Intense Reference"/>
    <w:uiPriority w:val="32"/>
    <w:qFormat/>
    <w:rPr>
      <w:b w:val="0"/>
      <w:bCs w:val="0"/>
      <w:i/>
      <w:iCs/>
      <w:caps/>
      <w:color w:val="099BDD" w:themeColor="text2"/>
    </w:rPr>
  </w:style>
  <w:style w:type="character" w:customStyle="1" w:styleId="NoSpacingChar">
    <w:name w:val="No Spacing Char"/>
    <w:basedOn w:val="DefaultParagraphFont"/>
    <w:link w:val="NoSpacing"/>
    <w:uiPriority w:val="1"/>
  </w:style>
  <w:style w:type="character" w:styleId="Strong">
    <w:name w:val="Strong"/>
    <w:uiPriority w:val="22"/>
    <w:qFormat/>
    <w:rPr>
      <w:b/>
      <w:bC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sid w:val="00662764"/>
    <w:rPr>
      <w:color w:val="808080"/>
    </w:rPr>
  </w:style>
  <w:style w:type="table" w:styleId="GridTable5Dark-Accent3">
    <w:name w:val="Grid Table 5 Dark Accent 3"/>
    <w:basedOn w:val="TableNormal"/>
    <w:uiPriority w:val="50"/>
    <w:rsid w:val="00126CB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5FCE4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band1Vert">
      <w:tblPr/>
      <w:tcPr>
        <w:shd w:val="clear" w:color="auto" w:fill="8CFACA" w:themeFill="accent3" w:themeFillTint="66"/>
      </w:tcPr>
    </w:tblStylePr>
    <w:tblStylePr w:type="band1Horz">
      <w:tblPr/>
      <w:tcPr>
        <w:shd w:val="clear" w:color="auto" w:fill="8CFACA" w:themeFill="accent3" w:themeFillTint="66"/>
      </w:tcPr>
    </w:tblStylePr>
  </w:style>
  <w:style w:type="table" w:styleId="ListTable3-Accent5">
    <w:name w:val="List Table 3 Accent 5"/>
    <w:basedOn w:val="TableNormal"/>
    <w:uiPriority w:val="48"/>
    <w:rsid w:val="008542FC"/>
    <w:pPr>
      <w:spacing w:after="0" w:line="240" w:lineRule="auto"/>
    </w:pPr>
    <w:tblPr>
      <w:tblStyleRowBandSize w:val="1"/>
      <w:tblStyleColBandSize w:val="1"/>
      <w:tblBorders>
        <w:top w:val="single" w:sz="4" w:space="0" w:color="828288" w:themeColor="accent5"/>
        <w:left w:val="single" w:sz="4" w:space="0" w:color="828288" w:themeColor="accent5"/>
        <w:bottom w:val="single" w:sz="4" w:space="0" w:color="828288" w:themeColor="accent5"/>
        <w:right w:val="single" w:sz="4" w:space="0" w:color="82828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28288" w:themeColor="accent5"/>
          <w:right w:val="single" w:sz="4" w:space="0" w:color="828288" w:themeColor="accent5"/>
        </w:tcBorders>
      </w:tcPr>
    </w:tblStylePr>
    <w:tblStylePr w:type="band1Horz">
      <w:tblPr/>
      <w:tcPr>
        <w:tcBorders>
          <w:top w:val="single" w:sz="4" w:space="0" w:color="828288" w:themeColor="accent5"/>
          <w:bottom w:val="single" w:sz="4" w:space="0" w:color="82828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28288" w:themeColor="accent5"/>
          <w:left w:val="nil"/>
        </w:tcBorders>
      </w:tcPr>
    </w:tblStylePr>
    <w:tblStylePr w:type="swCell">
      <w:tblPr/>
      <w:tcPr>
        <w:tcBorders>
          <w:top w:val="double" w:sz="4" w:space="0" w:color="828288" w:themeColor="accent5"/>
          <w:right w:val="nil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851853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185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0E75"/>
  </w:style>
  <w:style w:type="paragraph" w:styleId="Footer">
    <w:name w:val="footer"/>
    <w:basedOn w:val="Normal"/>
    <w:link w:val="Foot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0E75"/>
  </w:style>
  <w:style w:type="table" w:styleId="PlainTable1">
    <w:name w:val="Plain Table 1"/>
    <w:basedOn w:val="TableNormal"/>
    <w:uiPriority w:val="41"/>
    <w:rsid w:val="00CB1E8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4-Accent5">
    <w:name w:val="Grid Table 4 Accent 5"/>
    <w:basedOn w:val="TableNormal"/>
    <w:uiPriority w:val="49"/>
    <w:rsid w:val="00743EE0"/>
    <w:pPr>
      <w:spacing w:after="0" w:line="240" w:lineRule="auto"/>
    </w:pPr>
    <w:tblPr>
      <w:tblStyleRowBandSize w:val="1"/>
      <w:tblStyleColBandSize w:val="1"/>
      <w:tblBorders>
        <w:top w:val="single" w:sz="4" w:space="0" w:color="B3B3B7" w:themeColor="accent5" w:themeTint="99"/>
        <w:left w:val="single" w:sz="4" w:space="0" w:color="B3B3B7" w:themeColor="accent5" w:themeTint="99"/>
        <w:bottom w:val="single" w:sz="4" w:space="0" w:color="B3B3B7" w:themeColor="accent5" w:themeTint="99"/>
        <w:right w:val="single" w:sz="4" w:space="0" w:color="B3B3B7" w:themeColor="accent5" w:themeTint="99"/>
        <w:insideH w:val="single" w:sz="4" w:space="0" w:color="B3B3B7" w:themeColor="accent5" w:themeTint="99"/>
        <w:insideV w:val="single" w:sz="4" w:space="0" w:color="B3B3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28288" w:themeColor="accent5"/>
          <w:left w:val="single" w:sz="4" w:space="0" w:color="828288" w:themeColor="accent5"/>
          <w:bottom w:val="single" w:sz="4" w:space="0" w:color="828288" w:themeColor="accent5"/>
          <w:right w:val="single" w:sz="4" w:space="0" w:color="828288" w:themeColor="accent5"/>
          <w:insideH w:val="nil"/>
          <w:insideV w:val="nil"/>
        </w:tcBorders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 w:themeFill="accent5" w:themeFillTint="33"/>
      </w:tcPr>
    </w:tblStylePr>
    <w:tblStylePr w:type="band1Horz">
      <w:tblPr/>
      <w:tcPr>
        <w:shd w:val="clear" w:color="auto" w:fill="E5E5E7" w:themeFill="accent5" w:themeFillTint="33"/>
      </w:tcPr>
    </w:tblStylePr>
  </w:style>
  <w:style w:type="table" w:styleId="GridTable4-Accent2">
    <w:name w:val="Grid Table 4 Accent 2"/>
    <w:basedOn w:val="TableNormal"/>
    <w:uiPriority w:val="49"/>
    <w:rsid w:val="00506944"/>
    <w:pPr>
      <w:spacing w:after="0" w:line="240" w:lineRule="auto"/>
    </w:p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nil"/>
          <w:insideV w:val="nil"/>
        </w:tcBorders>
        <w:shd w:val="clear" w:color="auto" w:fill="A5D028" w:themeFill="accent2"/>
      </w:tcPr>
    </w:tblStylePr>
    <w:tblStylePr w:type="lastRow">
      <w:rPr>
        <w:b/>
        <w:bCs/>
      </w:rPr>
      <w:tblPr/>
      <w:tcPr>
        <w:tcBorders>
          <w:top w:val="double" w:sz="4" w:space="0" w:color="A5D028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506944"/>
    <w:pPr>
      <w:spacing w:after="0" w:line="240" w:lineRule="auto"/>
    </w:pPr>
    <w:rPr>
      <w:color w:val="7B9B1E" w:themeColor="accent2" w:themeShade="BF"/>
    </w:r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1Light-Accent2">
    <w:name w:val="Grid Table 1 Light Accent 2"/>
    <w:basedOn w:val="TableNormal"/>
    <w:uiPriority w:val="46"/>
    <w:rsid w:val="00ED7974"/>
    <w:pPr>
      <w:spacing w:after="0" w:line="240" w:lineRule="auto"/>
    </w:pPr>
    <w:tblPr>
      <w:tblStyleRowBandSize w:val="1"/>
      <w:tblStyleColBandSize w:val="1"/>
      <w:tblBorders>
        <w:top w:val="single" w:sz="4" w:space="0" w:color="DBEEA6" w:themeColor="accent2" w:themeTint="66"/>
        <w:left w:val="single" w:sz="4" w:space="0" w:color="DBEEA6" w:themeColor="accent2" w:themeTint="66"/>
        <w:bottom w:val="single" w:sz="4" w:space="0" w:color="DBEEA6" w:themeColor="accent2" w:themeTint="66"/>
        <w:right w:val="single" w:sz="4" w:space="0" w:color="DBEEA6" w:themeColor="accent2" w:themeTint="66"/>
        <w:insideH w:val="single" w:sz="4" w:space="0" w:color="DBEEA6" w:themeColor="accent2" w:themeTint="66"/>
        <w:insideV w:val="single" w:sz="4" w:space="0" w:color="DBEEA6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DefaultParagraphFont"/>
    <w:uiPriority w:val="99"/>
    <w:unhideWhenUsed/>
    <w:rsid w:val="00EA64CB"/>
    <w:rPr>
      <w:color w:val="005DBA" w:themeColor="hyperlink"/>
      <w:u w:val="single"/>
    </w:rPr>
  </w:style>
  <w:style w:type="character" w:customStyle="1" w:styleId="apple-converted-space">
    <w:name w:val="apple-converted-space"/>
    <w:basedOn w:val="DefaultParagraphFont"/>
    <w:rsid w:val="003D7B87"/>
  </w:style>
  <w:style w:type="table" w:customStyle="1" w:styleId="PlainTable11">
    <w:name w:val="Plain Table 11"/>
    <w:basedOn w:val="TableNormal"/>
    <w:uiPriority w:val="41"/>
    <w:rsid w:val="002F7C7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8B7D61"/>
    <w:pPr>
      <w:autoSpaceDE w:val="0"/>
      <w:autoSpaceDN w:val="0"/>
      <w:adjustRightInd w:val="0"/>
      <w:spacing w:before="0" w:after="0" w:line="240" w:lineRule="auto"/>
    </w:pPr>
    <w:rPr>
      <w:rFonts w:ascii="Tahoma" w:eastAsia="Calibri" w:hAnsi="Tahoma" w:cs="Tahoma"/>
      <w:color w:val="000000"/>
      <w:sz w:val="24"/>
      <w:szCs w:val="24"/>
      <w:lang w:eastAsia="en-US" w:bidi="th-TH"/>
    </w:rPr>
  </w:style>
  <w:style w:type="table" w:styleId="ColorfulShading-Accent6">
    <w:name w:val="Colorful Shading Accent 6"/>
    <w:basedOn w:val="TableNormal"/>
    <w:uiPriority w:val="71"/>
    <w:rsid w:val="008B7D61"/>
    <w:pPr>
      <w:spacing w:before="0" w:after="0" w:line="240" w:lineRule="auto"/>
    </w:pPr>
    <w:rPr>
      <w:rFonts w:ascii="Calibri" w:eastAsia="Calibri" w:hAnsi="Calibri" w:cs="Cordia New"/>
      <w:color w:val="000000"/>
      <w:sz w:val="20"/>
      <w:szCs w:val="20"/>
      <w:lang w:eastAsia="en-US" w:bidi="th-TH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1768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855BC"/>
    <w:rPr>
      <w:color w:val="6C606A" w:themeColor="followedHyperlink"/>
      <w:u w:val="single"/>
    </w:rPr>
  </w:style>
  <w:style w:type="paragraph" w:styleId="NormalWeb">
    <w:name w:val="Normal (Web)"/>
    <w:basedOn w:val="Normal"/>
    <w:uiPriority w:val="99"/>
    <w:rsid w:val="00735847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0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2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473771">
          <w:marLeft w:val="0"/>
          <w:marRight w:val="12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47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6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9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header" Target="header1.xml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ing\AppData\Roaming\Microsoft\Templates\Banded%20design%20(blank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2C2AA64DE54FAFAEFE71E5095A20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42C769-2DA7-41EE-890A-F67FC7EFCF08}"/>
      </w:docPartPr>
      <w:docPartBody>
        <w:p w:rsidR="00923250" w:rsidRDefault="00BD6D5D" w:rsidP="00BD6D5D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6EC62CA136B479297C469854AAB308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2663D49-C720-40B9-8028-AEBE60FF9B0F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3C1352395E34C2EBB54434770460C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C10597C-1B1C-469D-A741-0310771E4020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B0FE066842A74F1DB2333B37C577CD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B8E2E3-31A6-4E9F-B66A-DBD112DCBBE5}"/>
      </w:docPartPr>
      <w:docPartBody>
        <w:p w:rsidR="009B06B7" w:rsidRDefault="009B06B7" w:rsidP="009B06B7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3E2CFE31669E47ABBC33D2D28E797B0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2785D1-CDA3-4798-8E40-3B84DBB42D8C}"/>
      </w:docPartPr>
      <w:docPartBody>
        <w:p w:rsidR="00445387" w:rsidRDefault="00CD1335" w:rsidP="00CD133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FEA284889824D6DB70B8918115860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978C4D-8BA2-4ECF-8C8B-D9FA23377060}"/>
      </w:docPartPr>
      <w:docPartBody>
        <w:p w:rsidR="00E9757F" w:rsidRDefault="00E9757F" w:rsidP="00E9757F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4CD67774E77F4770B3A70BABD9B0C1A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D0D8BF-FD65-4A19-87D6-5005DE98F3A3}"/>
      </w:docPartPr>
      <w:docPartBody>
        <w:p w:rsidR="00832FDD" w:rsidRDefault="00EA52C7" w:rsidP="00EA52C7">
          <w:pPr>
            <w:pStyle w:val="4CD67774E77F4770B3A70BABD9B0C1A3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268B95838E9E48CD85A5AC0190480BD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E8AA5CD-5D07-4F23-B731-38D32AA7C85B}"/>
      </w:docPartPr>
      <w:docPartBody>
        <w:p w:rsidR="00832FDD" w:rsidRDefault="00EA52C7" w:rsidP="00EA52C7">
          <w:pPr>
            <w:pStyle w:val="268B95838E9E48CD85A5AC0190480BD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F4BC2BBA9CDB41C790C93E5E318C789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A4330-A5A3-497D-B094-CD77BF17DA53}"/>
      </w:docPartPr>
      <w:docPartBody>
        <w:p w:rsidR="00832FDD" w:rsidRDefault="00EA52C7" w:rsidP="00EA52C7">
          <w:pPr>
            <w:pStyle w:val="F4BC2BBA9CDB41C790C93E5E318C789F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EE921C3AB1B84214B42E94E0472DC1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DC6AD04-53A6-4EC1-9FA5-3D61402292B8}"/>
      </w:docPartPr>
      <w:docPartBody>
        <w:p w:rsidR="009C3AE5" w:rsidRDefault="00832FDD" w:rsidP="00832FDD">
          <w:pPr>
            <w:pStyle w:val="EE921C3AB1B84214B42E94E0472DC125"/>
          </w:pPr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C898D5A92643419EA54B8A6BC970AA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6929084-24BE-4BC8-A133-485422A07619}"/>
      </w:docPartPr>
      <w:docPartBody>
        <w:p w:rsidR="009C3AE5" w:rsidRDefault="00832FDD" w:rsidP="00832FDD">
          <w:pPr>
            <w:pStyle w:val="C898D5A92643419EA54B8A6BC970AA51"/>
          </w:pPr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343E6C9E1DE24ADF8E6753A9A0A499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9823E2D-0301-439D-8D44-34942EF5526D}"/>
      </w:docPartPr>
      <w:docPartBody>
        <w:p w:rsidR="00000000" w:rsidRDefault="009C3AE5" w:rsidP="009C3AE5">
          <w:pPr>
            <w:pStyle w:val="343E6C9E1DE24ADF8E6753A9A0A49937"/>
          </w:pPr>
          <w:r w:rsidRPr="00BE1CA9">
            <w:rPr>
              <w:rStyle w:val="PlaceholderText"/>
              <w:sz w:val="28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63B2"/>
    <w:rsid w:val="00006363"/>
    <w:rsid w:val="0001012B"/>
    <w:rsid w:val="00040AD9"/>
    <w:rsid w:val="0005054F"/>
    <w:rsid w:val="00055768"/>
    <w:rsid w:val="00057470"/>
    <w:rsid w:val="000575E9"/>
    <w:rsid w:val="00073614"/>
    <w:rsid w:val="00080B8A"/>
    <w:rsid w:val="00081AC5"/>
    <w:rsid w:val="000A732A"/>
    <w:rsid w:val="000E498E"/>
    <w:rsid w:val="000E6FFE"/>
    <w:rsid w:val="0010722D"/>
    <w:rsid w:val="00130CE5"/>
    <w:rsid w:val="001517CB"/>
    <w:rsid w:val="00181359"/>
    <w:rsid w:val="00182320"/>
    <w:rsid w:val="00187B83"/>
    <w:rsid w:val="001A4491"/>
    <w:rsid w:val="001A44E8"/>
    <w:rsid w:val="001E41F6"/>
    <w:rsid w:val="00212B84"/>
    <w:rsid w:val="002407BA"/>
    <w:rsid w:val="002472EE"/>
    <w:rsid w:val="0026263E"/>
    <w:rsid w:val="002915B5"/>
    <w:rsid w:val="002E2892"/>
    <w:rsid w:val="002F184C"/>
    <w:rsid w:val="0036107D"/>
    <w:rsid w:val="0036500D"/>
    <w:rsid w:val="00374B72"/>
    <w:rsid w:val="003B1BD2"/>
    <w:rsid w:val="003E1445"/>
    <w:rsid w:val="003E1E57"/>
    <w:rsid w:val="003E40BF"/>
    <w:rsid w:val="00412B47"/>
    <w:rsid w:val="00416212"/>
    <w:rsid w:val="00445387"/>
    <w:rsid w:val="004563B2"/>
    <w:rsid w:val="00461FAF"/>
    <w:rsid w:val="004732D8"/>
    <w:rsid w:val="00477BC8"/>
    <w:rsid w:val="00494A9D"/>
    <w:rsid w:val="00497924"/>
    <w:rsid w:val="004A6E0F"/>
    <w:rsid w:val="004D58EA"/>
    <w:rsid w:val="004E0814"/>
    <w:rsid w:val="0051177C"/>
    <w:rsid w:val="00553BB0"/>
    <w:rsid w:val="005A333D"/>
    <w:rsid w:val="005A7777"/>
    <w:rsid w:val="005B4761"/>
    <w:rsid w:val="00611CA4"/>
    <w:rsid w:val="00612360"/>
    <w:rsid w:val="00644A29"/>
    <w:rsid w:val="006644ED"/>
    <w:rsid w:val="006A4A06"/>
    <w:rsid w:val="006C7E01"/>
    <w:rsid w:val="006F3F27"/>
    <w:rsid w:val="007346DD"/>
    <w:rsid w:val="0076666B"/>
    <w:rsid w:val="00770373"/>
    <w:rsid w:val="00776BF9"/>
    <w:rsid w:val="007A4A2D"/>
    <w:rsid w:val="007B58EB"/>
    <w:rsid w:val="007D57B9"/>
    <w:rsid w:val="007F1B12"/>
    <w:rsid w:val="008113D4"/>
    <w:rsid w:val="00812FAB"/>
    <w:rsid w:val="00825C03"/>
    <w:rsid w:val="00832CA4"/>
    <w:rsid w:val="00832FDD"/>
    <w:rsid w:val="00836909"/>
    <w:rsid w:val="00873003"/>
    <w:rsid w:val="008738D5"/>
    <w:rsid w:val="008A4255"/>
    <w:rsid w:val="008A74C8"/>
    <w:rsid w:val="008B2168"/>
    <w:rsid w:val="008B2651"/>
    <w:rsid w:val="008B51D4"/>
    <w:rsid w:val="008D1434"/>
    <w:rsid w:val="009142E4"/>
    <w:rsid w:val="00923250"/>
    <w:rsid w:val="00927BB2"/>
    <w:rsid w:val="009337B0"/>
    <w:rsid w:val="00972808"/>
    <w:rsid w:val="00985E58"/>
    <w:rsid w:val="00987610"/>
    <w:rsid w:val="009A6108"/>
    <w:rsid w:val="009B06B7"/>
    <w:rsid w:val="009B188F"/>
    <w:rsid w:val="009B4370"/>
    <w:rsid w:val="009B5716"/>
    <w:rsid w:val="009C3AE5"/>
    <w:rsid w:val="009D6484"/>
    <w:rsid w:val="009F23FB"/>
    <w:rsid w:val="00A117A9"/>
    <w:rsid w:val="00A32A89"/>
    <w:rsid w:val="00A5701D"/>
    <w:rsid w:val="00A70E70"/>
    <w:rsid w:val="00A94225"/>
    <w:rsid w:val="00AB300E"/>
    <w:rsid w:val="00B10243"/>
    <w:rsid w:val="00B277E2"/>
    <w:rsid w:val="00B36972"/>
    <w:rsid w:val="00B77094"/>
    <w:rsid w:val="00B901C8"/>
    <w:rsid w:val="00B92DB2"/>
    <w:rsid w:val="00BC4C5E"/>
    <w:rsid w:val="00BD6D5D"/>
    <w:rsid w:val="00BE58EF"/>
    <w:rsid w:val="00C03B6A"/>
    <w:rsid w:val="00C306C5"/>
    <w:rsid w:val="00C62F22"/>
    <w:rsid w:val="00C67DD0"/>
    <w:rsid w:val="00C77A84"/>
    <w:rsid w:val="00CA0091"/>
    <w:rsid w:val="00CA341C"/>
    <w:rsid w:val="00CA73AA"/>
    <w:rsid w:val="00CC1DFC"/>
    <w:rsid w:val="00CC4039"/>
    <w:rsid w:val="00CC7CB9"/>
    <w:rsid w:val="00CD1335"/>
    <w:rsid w:val="00CD720A"/>
    <w:rsid w:val="00CE11A0"/>
    <w:rsid w:val="00D30A32"/>
    <w:rsid w:val="00D508D9"/>
    <w:rsid w:val="00D5234D"/>
    <w:rsid w:val="00D52A2C"/>
    <w:rsid w:val="00D74CC8"/>
    <w:rsid w:val="00D90677"/>
    <w:rsid w:val="00DF51BB"/>
    <w:rsid w:val="00E471C7"/>
    <w:rsid w:val="00E52CF4"/>
    <w:rsid w:val="00E9757F"/>
    <w:rsid w:val="00EA52C7"/>
    <w:rsid w:val="00EC405E"/>
    <w:rsid w:val="00EF4D02"/>
    <w:rsid w:val="00EF5458"/>
    <w:rsid w:val="00EF6B05"/>
    <w:rsid w:val="00F57C05"/>
    <w:rsid w:val="00F8227D"/>
    <w:rsid w:val="00F9353A"/>
    <w:rsid w:val="00FA033C"/>
    <w:rsid w:val="00FD0683"/>
    <w:rsid w:val="00FD1FDB"/>
    <w:rsid w:val="00FD598C"/>
    <w:rsid w:val="00FE4418"/>
    <w:rsid w:val="00FE6D15"/>
    <w:rsid w:val="00FF4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9C3AE5"/>
    <w:rPr>
      <w:color w:val="808080"/>
    </w:rPr>
  </w:style>
  <w:style w:type="paragraph" w:customStyle="1" w:styleId="4CD67774E77F4770B3A70BABD9B0C1A3">
    <w:name w:val="4CD67774E77F4770B3A70BABD9B0C1A3"/>
    <w:rsid w:val="00EA52C7"/>
  </w:style>
  <w:style w:type="paragraph" w:customStyle="1" w:styleId="268B95838E9E48CD85A5AC0190480BD7">
    <w:name w:val="268B95838E9E48CD85A5AC0190480BD7"/>
    <w:rsid w:val="00EA52C7"/>
  </w:style>
  <w:style w:type="paragraph" w:customStyle="1" w:styleId="F4BC2BBA9CDB41C790C93E5E318C789F">
    <w:name w:val="F4BC2BBA9CDB41C790C93E5E318C789F"/>
    <w:rsid w:val="00EA52C7"/>
  </w:style>
  <w:style w:type="paragraph" w:customStyle="1" w:styleId="343E6C9E1DE24ADF8E6753A9A0A49937">
    <w:name w:val="343E6C9E1DE24ADF8E6753A9A0A49937"/>
    <w:rsid w:val="009C3AE5"/>
  </w:style>
  <w:style w:type="paragraph" w:customStyle="1" w:styleId="EE921C3AB1B84214B42E94E0472DC125">
    <w:name w:val="EE921C3AB1B84214B42E94E0472DC125"/>
    <w:rsid w:val="00832FDD"/>
  </w:style>
  <w:style w:type="paragraph" w:customStyle="1" w:styleId="15252F8A2F4344B49B9F6F68ECEABECB">
    <w:name w:val="15252F8A2F4344B49B9F6F68ECEABECB"/>
    <w:rsid w:val="00832FDD"/>
  </w:style>
  <w:style w:type="paragraph" w:customStyle="1" w:styleId="C898D5A92643419EA54B8A6BC970AA51">
    <w:name w:val="C898D5A92643419EA54B8A6BC970AA51"/>
    <w:rsid w:val="00832FD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7.jpeg"/></Relationships>
</file>

<file path=word/theme/theme1.xml><?xml version="1.0" encoding="utf-8"?>
<a:theme xmlns:a="http://schemas.openxmlformats.org/drawingml/2006/main" name="Banded">
  <a:themeElements>
    <a:clrScheme name="Banded">
      <a:dk1>
        <a:srgbClr val="2C2C2C"/>
      </a:dk1>
      <a:lt1>
        <a:srgbClr val="FFFFFF"/>
      </a:lt1>
      <a:dk2>
        <a:srgbClr val="099BDD"/>
      </a:dk2>
      <a:lt2>
        <a:srgbClr val="F2F2F2"/>
      </a:lt2>
      <a:accent1>
        <a:srgbClr val="FFC000"/>
      </a:accent1>
      <a:accent2>
        <a:srgbClr val="A5D028"/>
      </a:accent2>
      <a:accent3>
        <a:srgbClr val="08CC78"/>
      </a:accent3>
      <a:accent4>
        <a:srgbClr val="F24099"/>
      </a:accent4>
      <a:accent5>
        <a:srgbClr val="828288"/>
      </a:accent5>
      <a:accent6>
        <a:srgbClr val="F56617"/>
      </a:accent6>
      <a:hlink>
        <a:srgbClr val="005DBA"/>
      </a:hlink>
      <a:folHlink>
        <a:srgbClr val="6C606A"/>
      </a:folHlink>
    </a:clrScheme>
    <a:fontScheme name="Banded">
      <a:maj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Banded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120000"/>
                <a:lumMod val="107000"/>
              </a:schemeClr>
            </a:gs>
            <a:gs pos="50000">
              <a:schemeClr val="phClr">
                <a:tint val="70000"/>
                <a:satMod val="124000"/>
                <a:lumMod val="103000"/>
              </a:schemeClr>
            </a:gs>
            <a:gs pos="100000">
              <a:schemeClr val="phClr">
                <a:tint val="85000"/>
                <a:satMod val="12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5000"/>
                <a:shade val="98000"/>
                <a:satMod val="110000"/>
                <a:lumMod val="103000"/>
              </a:schemeClr>
            </a:gs>
            <a:gs pos="50000">
              <a:schemeClr val="phClr">
                <a:shade val="85000"/>
                <a:satMod val="105000"/>
                <a:lumMod val="100000"/>
              </a:schemeClr>
            </a:gs>
            <a:gs pos="100000">
              <a:schemeClr val="phClr">
                <a:shade val="60000"/>
                <a:satMod val="120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5875" dir="5400000" algn="ctr" rotWithShape="0">
              <a:srgbClr val="000000">
                <a:alpha val="68000"/>
              </a:srgbClr>
            </a:outerShdw>
          </a:effectLst>
        </a:effectStyle>
        <a:effectStyle>
          <a:effectLst>
            <a:outerShdw blurRad="88900" dist="2794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/>
              <a:schemeClr val="phClr">
                <a:shade val="91000"/>
                <a:satMod val="105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100000"/>
                <a:shade val="0"/>
                <a:satMod val="100000"/>
              </a:schemeClr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nded" id="{98DFF888-2449-4D28-977C-6306C017633E}" vid="{9792607F-9579-4224-82FF-9C88C3E1E53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SelectedStyle="\APA.XSL" StyleName="APA">
  <b:Source>
    <b:Tag>RSt01</b:Tag>
    <b:SourceType>Book</b:SourceType>
    <b:Guid>{7AD77338-905D-470F-B1E0-188E68B0C2E5}</b:Guid>
    <b:Author>
      <b:Author>
        <b:NameList>
          <b:Person>
            <b:Last>Stair</b:Last>
            <b:First>R</b:First>
          </b:Person>
          <b:Person>
            <b:Last>Reynolds</b:Last>
            <b:First>G.</b:First>
          </b:Person>
        </b:NameList>
      </b:Author>
    </b:Author>
    <b:Title>Principles of Information Systems</b:Title>
    <b:Year>2001</b:Year>
    <b:City>Boston</b:City>
    <b:Publisher>Course Technology</b:Publisher>
    <b:RefOrder>1</b:RefOrder>
  </b:Source>
  <b:Source>
    <b:Tag>Kro09</b:Tag>
    <b:SourceType>Book</b:SourceType>
    <b:Guid>{BECAF388-DFB8-4ECD-A8A7-68C152322225}</b:Guid>
    <b:Author>
      <b:Author>
        <b:NameList>
          <b:Person>
            <b:Last>Kroenke</b:Last>
            <b:First>D.</b:First>
          </b:Person>
          <b:Person>
            <b:Last>Auer</b:Last>
            <b:First>D.</b:First>
          </b:Person>
        </b:NameList>
      </b:Author>
    </b:Author>
    <b:Year>2009</b:Year>
    <b:Title>Database Concepts</b:Title>
    <b:City>New Jersey</b:City>
    <b:Publisher>Prentice Hall</b:Publisher>
    <b:RefOrder>2</b:RefOrder>
  </b:Source>
</b:Sourc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E7AE02B5-82B3-4226-8314-52F832174E1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F740C13-C6A2-43D3-86C5-4CBB969C2CB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Banded design (blank)</Template>
  <TotalTime>49</TotalTime>
  <Pages>14</Pages>
  <Words>3896</Words>
  <Characters>22212</Characters>
  <Application>Microsoft Office Word</Application>
  <DocSecurity>0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Jing</dc:creator>
  <cp:keywords/>
  <cp:lastModifiedBy>PHUM SMILE WORLD</cp:lastModifiedBy>
  <cp:revision>5</cp:revision>
  <cp:lastPrinted>2022-05-19T17:27:00Z</cp:lastPrinted>
  <dcterms:created xsi:type="dcterms:W3CDTF">2022-05-19T16:40:00Z</dcterms:created>
  <dcterms:modified xsi:type="dcterms:W3CDTF">2022-05-19T17:27:00Z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TC037499679991</vt:lpwstr>
  </property>
</Properties>
</file>